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C4AA84" w14:textId="77777777" w:rsidR="008B4AEA" w:rsidRPr="008B4AEA" w:rsidRDefault="008B4AEA" w:rsidP="008B4AEA"/>
    <w:p w14:paraId="09DD1FAC" w14:textId="2439E41C" w:rsidR="008B4AEA" w:rsidRPr="008B4AEA" w:rsidRDefault="008B4AEA" w:rsidP="008B4AEA">
      <w:r>
        <w:rPr>
          <w:noProof/>
        </w:rPr>
        <w:drawing>
          <wp:inline distT="0" distB="0" distL="0" distR="0" wp14:anchorId="421A4BA4" wp14:editId="7E22CC22">
            <wp:extent cx="2141855" cy="2133600"/>
            <wp:effectExtent l="0" t="0" r="0" b="0"/>
            <wp:docPr id="1171973904" name="Picture 2" descr="A bright yellow speech bubble on with bold black text that reads, “AK HAVE YOUR 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73904" name="Picture 2" descr="A bright yellow speech bubble on with bold black text that reads, “AK HAVE YOUR S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1855" cy="2133600"/>
                    </a:xfrm>
                    <a:prstGeom prst="rect">
                      <a:avLst/>
                    </a:prstGeom>
                    <a:noFill/>
                    <a:ln>
                      <a:noFill/>
                    </a:ln>
                  </pic:spPr>
                </pic:pic>
              </a:graphicData>
            </a:graphic>
          </wp:inline>
        </w:drawing>
      </w:r>
    </w:p>
    <w:p w14:paraId="03F9DD64" w14:textId="6ACE5D45" w:rsidR="00F57851" w:rsidRPr="00E73430" w:rsidRDefault="00F57851" w:rsidP="00F57851">
      <w:pPr>
        <w:pStyle w:val="BookTitle1"/>
        <w:rPr>
          <w:sz w:val="80"/>
          <w:szCs w:val="80"/>
        </w:rPr>
      </w:pPr>
      <w:r w:rsidRPr="00E73430">
        <w:rPr>
          <w:sz w:val="80"/>
          <w:szCs w:val="80"/>
        </w:rPr>
        <w:t>How to have your say</w:t>
      </w:r>
    </w:p>
    <w:p w14:paraId="0A49AB7C" w14:textId="30F1739C" w:rsidR="00454B6E" w:rsidRPr="00E73430" w:rsidRDefault="00F57851" w:rsidP="00E73430">
      <w:pPr>
        <w:rPr>
          <w:b/>
          <w:bCs/>
        </w:rPr>
      </w:pPr>
      <w:r w:rsidRPr="00E73430">
        <w:rPr>
          <w:b/>
          <w:bCs/>
        </w:rPr>
        <w:t xml:space="preserve">He </w:t>
      </w:r>
      <w:proofErr w:type="spellStart"/>
      <w:r w:rsidRPr="00E73430">
        <w:rPr>
          <w:b/>
          <w:bCs/>
        </w:rPr>
        <w:t>ara</w:t>
      </w:r>
      <w:proofErr w:type="spellEnd"/>
      <w:r w:rsidRPr="00E73430">
        <w:rPr>
          <w:b/>
          <w:bCs/>
        </w:rPr>
        <w:t xml:space="preserve"> </w:t>
      </w:r>
      <w:proofErr w:type="spellStart"/>
      <w:r w:rsidRPr="00E73430">
        <w:rPr>
          <w:b/>
          <w:bCs/>
        </w:rPr>
        <w:t>hei</w:t>
      </w:r>
      <w:proofErr w:type="spellEnd"/>
      <w:r w:rsidRPr="00E73430">
        <w:rPr>
          <w:b/>
          <w:bCs/>
        </w:rPr>
        <w:t xml:space="preserve"> </w:t>
      </w:r>
      <w:proofErr w:type="spellStart"/>
      <w:r w:rsidRPr="00E73430">
        <w:rPr>
          <w:b/>
          <w:bCs/>
        </w:rPr>
        <w:t>whakaputa</w:t>
      </w:r>
      <w:proofErr w:type="spellEnd"/>
      <w:r w:rsidRPr="00E73430">
        <w:rPr>
          <w:b/>
          <w:bCs/>
        </w:rPr>
        <w:t xml:space="preserve"> </w:t>
      </w:r>
      <w:proofErr w:type="spellStart"/>
      <w:r w:rsidRPr="00E73430">
        <w:rPr>
          <w:b/>
          <w:bCs/>
        </w:rPr>
        <w:t>i</w:t>
      </w:r>
      <w:proofErr w:type="spellEnd"/>
      <w:r w:rsidRPr="00E73430">
        <w:rPr>
          <w:b/>
          <w:bCs/>
        </w:rPr>
        <w:t xml:space="preserve"> ō kōrero</w:t>
      </w:r>
    </w:p>
    <w:p w14:paraId="6AB336CF" w14:textId="1A758061" w:rsidR="00E73430" w:rsidRDefault="00E73430" w:rsidP="00E73430">
      <w:r w:rsidRPr="007E38C9">
        <w:t>Auckland Council Annual Plan 2026/2027</w:t>
      </w:r>
      <w:r w:rsidR="00473E00">
        <w:t xml:space="preserve"> </w:t>
      </w:r>
      <w:r w:rsidRPr="007E38C9">
        <w:t>Consultation Document</w:t>
      </w:r>
    </w:p>
    <w:p w14:paraId="254357F7" w14:textId="77777777" w:rsidR="00E73430" w:rsidRPr="007E38C9" w:rsidRDefault="00E73430" w:rsidP="00E73430">
      <w:r w:rsidRPr="007E38C9">
        <w:t>Part Four: Have Your Say</w:t>
      </w:r>
    </w:p>
    <w:p w14:paraId="2764EDC5" w14:textId="22740D28" w:rsidR="00E73430" w:rsidRDefault="00E73430" w:rsidP="00F57851"/>
    <w:p w14:paraId="47447921" w14:textId="7C781FB2" w:rsidR="00AF43E6" w:rsidRPr="00475E75" w:rsidRDefault="00AF43E6" w:rsidP="00F57851">
      <w:r>
        <w:t>Adapted in</w:t>
      </w:r>
      <w:r w:rsidRPr="00475E75">
        <w:t xml:space="preserve"> </w:t>
      </w:r>
      <w:r w:rsidR="00F57851">
        <w:t>2026</w:t>
      </w:r>
      <w:r w:rsidRPr="00475E75">
        <w:t xml:space="preserve"> by Accessible Formats Service, </w:t>
      </w:r>
      <w:r w:rsidR="00E73430">
        <w:br/>
      </w:r>
      <w:r>
        <w:rPr>
          <w:szCs w:val="36"/>
        </w:rPr>
        <w:t>Blind</w:t>
      </w:r>
      <w:r w:rsidR="00E73430">
        <w:rPr>
          <w:szCs w:val="36"/>
        </w:rPr>
        <w:t xml:space="preserve"> </w:t>
      </w:r>
      <w:r>
        <w:rPr>
          <w:szCs w:val="36"/>
        </w:rPr>
        <w:t xml:space="preserve">Low Vision NZ, </w:t>
      </w:r>
      <w:r w:rsidRPr="00475E75">
        <w:t>Auckland</w:t>
      </w:r>
    </w:p>
    <w:p w14:paraId="6094F764" w14:textId="237DF2AA" w:rsidR="008A3C02" w:rsidRPr="008A3C02" w:rsidRDefault="009D5955" w:rsidP="008B4AEA">
      <w:r>
        <w:t xml:space="preserve">Total print pages: </w:t>
      </w:r>
      <w:r w:rsidR="00E73430">
        <w:t>34-39</w:t>
      </w:r>
      <w:r w:rsidR="00AF43E6">
        <w:br/>
        <w:t xml:space="preserve">Total large print pages: </w:t>
      </w:r>
      <w:r w:rsidR="00E650CB">
        <w:t>18</w:t>
      </w:r>
    </w:p>
    <w:p w14:paraId="4DE390DE" w14:textId="55BA00D2" w:rsidR="002D4042" w:rsidRDefault="00E73430" w:rsidP="00B67A54">
      <w:pPr>
        <w:pStyle w:val="imagecaption"/>
        <w:sectPr w:rsidR="002D4042" w:rsidSect="00806FAC">
          <w:footerReference w:type="even" r:id="rId9"/>
          <w:footerReference w:type="default" r:id="rId10"/>
          <w:headerReference w:type="first" r:id="rId11"/>
          <w:pgSz w:w="11907" w:h="16839" w:code="9"/>
          <w:pgMar w:top="1440" w:right="1247" w:bottom="1440" w:left="1247" w:header="624" w:footer="624" w:gutter="0"/>
          <w:pgNumType w:start="1"/>
          <w:cols w:space="708"/>
          <w:titlePg/>
          <w:docGrid w:linePitch="653"/>
        </w:sectPr>
      </w:pPr>
      <w:r w:rsidRPr="00E73430">
        <w:rPr>
          <w:b/>
          <w:bCs/>
        </w:rPr>
        <w:t>Transcriber's Note</w:t>
      </w:r>
      <w:r>
        <w:t>: The logo at the top of the page is AK have your say.</w:t>
      </w:r>
      <w:r w:rsidR="00B67A54">
        <w:t xml:space="preserve"> </w:t>
      </w:r>
    </w:p>
    <w:p w14:paraId="2E3970D0" w14:textId="77777777" w:rsidR="000D3D3D" w:rsidRPr="00E40DDE" w:rsidRDefault="001659A4" w:rsidP="000D3D3D">
      <w:pPr>
        <w:rPr>
          <w:lang w:val="en-US"/>
        </w:rPr>
      </w:pPr>
      <w:r>
        <w:lastRenderedPageBreak/>
        <w:br w:type="page"/>
      </w:r>
    </w:p>
    <w:p w14:paraId="6CA99F12" w14:textId="77777777" w:rsidR="00AF43E6" w:rsidRDefault="00AF43E6" w:rsidP="00AF43E6">
      <w:pPr>
        <w:pStyle w:val="Heading2"/>
      </w:pPr>
      <w:r>
        <w:lastRenderedPageBreak/>
        <w:t>Notes for the Large Print Reader</w:t>
      </w:r>
    </w:p>
    <w:p w14:paraId="424868A1" w14:textId="77777777" w:rsidR="00AF43E6" w:rsidRDefault="00AF43E6" w:rsidP="00AF43E6">
      <w:r>
        <w:t>Print page numbers are indicated as:</w:t>
      </w:r>
    </w:p>
    <w:p w14:paraId="6EE2C253" w14:textId="77777777" w:rsidR="00AF43E6" w:rsidRPr="00606E8B" w:rsidRDefault="00AF43E6" w:rsidP="00F57851">
      <w:pPr>
        <w:pStyle w:val="pgnum"/>
      </w:pPr>
      <w:r w:rsidRPr="00606E8B">
        <w:t>Page 1</w:t>
      </w:r>
    </w:p>
    <w:p w14:paraId="0C45E231" w14:textId="77777777" w:rsidR="00AF43E6" w:rsidRDefault="00AF43E6" w:rsidP="00AF43E6">
      <w:r>
        <w:t xml:space="preserve">Main text is in Arial typeface, 18 </w:t>
      </w:r>
      <w:proofErr w:type="gramStart"/>
      <w:r>
        <w:t>point</w:t>
      </w:r>
      <w:proofErr w:type="gramEnd"/>
      <w:r>
        <w:t>.</w:t>
      </w:r>
    </w:p>
    <w:p w14:paraId="700324F9" w14:textId="77777777" w:rsidR="00AF43E6" w:rsidRDefault="00AF43E6" w:rsidP="00AF43E6">
      <w:r>
        <w:t>Headings are indicated as:</w:t>
      </w:r>
    </w:p>
    <w:p w14:paraId="43AE66FB" w14:textId="77777777" w:rsidR="00AF43E6" w:rsidRDefault="00AF43E6" w:rsidP="00AF43E6">
      <w:pPr>
        <w:pStyle w:val="Heading1"/>
      </w:pPr>
      <w:r>
        <w:t>Heading 1</w:t>
      </w:r>
    </w:p>
    <w:p w14:paraId="14B19536" w14:textId="77777777" w:rsidR="00AF43E6" w:rsidRDefault="00AF43E6" w:rsidP="00AF43E6">
      <w:pPr>
        <w:pStyle w:val="Heading2"/>
      </w:pPr>
      <w:r>
        <w:t>Heading 2</w:t>
      </w:r>
    </w:p>
    <w:p w14:paraId="7BB5ECEA" w14:textId="77777777" w:rsidR="00AF43E6" w:rsidRDefault="00BD4A93" w:rsidP="00BD4A93">
      <w:pPr>
        <w:pStyle w:val="Heading3"/>
      </w:pPr>
      <w:r>
        <w:t>Heading 3</w:t>
      </w:r>
    </w:p>
    <w:p w14:paraId="0D4EC4F9" w14:textId="77777777" w:rsidR="00BD4A93" w:rsidRPr="00BD4A93" w:rsidRDefault="00BD4A93" w:rsidP="00BD4A93">
      <w:pPr>
        <w:pStyle w:val="Heading4"/>
      </w:pPr>
      <w:r>
        <w:t>Heading 4</w:t>
      </w:r>
    </w:p>
    <w:p w14:paraId="34CCDC70" w14:textId="77777777" w:rsidR="00E73430" w:rsidRDefault="00E73430" w:rsidP="00475E75">
      <w:pPr>
        <w:rPr>
          <w:rFonts w:eastAsia="CenturyGothic"/>
        </w:rPr>
      </w:pPr>
    </w:p>
    <w:p w14:paraId="3262170B" w14:textId="77777777" w:rsidR="00154107" w:rsidRPr="007E38C9" w:rsidRDefault="00154107" w:rsidP="00154107">
      <w:pPr>
        <w:pStyle w:val="Heading1"/>
      </w:pPr>
      <w:r w:rsidRPr="007E38C9">
        <w:t>Transcriber's Note</w:t>
      </w:r>
    </w:p>
    <w:p w14:paraId="781AD8A9" w14:textId="60333EA9" w:rsidR="00154107" w:rsidRPr="007E38C9" w:rsidRDefault="00154107" w:rsidP="00154107">
      <w:r w:rsidRPr="007E38C9">
        <w:t xml:space="preserve">This </w:t>
      </w:r>
      <w:r>
        <w:t>Large print</w:t>
      </w:r>
      <w:r w:rsidRPr="007E38C9">
        <w:t xml:space="preserve"> edition contains print pages 34 to 39. All page number references in this braille document refer to the original print page numbers.</w:t>
      </w:r>
    </w:p>
    <w:p w14:paraId="0E38C173" w14:textId="77777777" w:rsidR="00154107" w:rsidRPr="00475E75" w:rsidRDefault="00154107" w:rsidP="00475E75">
      <w:pPr>
        <w:rPr>
          <w:rFonts w:eastAsia="CenturyGothic"/>
        </w:rPr>
      </w:pPr>
    </w:p>
    <w:p w14:paraId="3D3FEA2C" w14:textId="77777777" w:rsidR="000D7895" w:rsidRDefault="000D7895" w:rsidP="008A3C02">
      <w:pPr>
        <w:sectPr w:rsidR="000D7895" w:rsidSect="00E73430">
          <w:headerReference w:type="first" r:id="rId12"/>
          <w:pgSz w:w="11907" w:h="16839" w:code="9"/>
          <w:pgMar w:top="1440" w:right="1247" w:bottom="1440" w:left="1247" w:header="624" w:footer="624" w:gutter="0"/>
          <w:pgNumType w:start="1"/>
          <w:cols w:space="708"/>
          <w:docGrid w:linePitch="653"/>
        </w:sectPr>
      </w:pPr>
    </w:p>
    <w:p w14:paraId="5807613D" w14:textId="77777777" w:rsidR="0031535A" w:rsidRDefault="0031535A" w:rsidP="00AF43E6">
      <w:pPr>
        <w:spacing w:after="0" w:line="240" w:lineRule="auto"/>
      </w:pPr>
    </w:p>
    <w:p w14:paraId="2E2A5766" w14:textId="77777777" w:rsidR="0031535A" w:rsidRDefault="0031535A">
      <w:pPr>
        <w:sectPr w:rsidR="0031535A" w:rsidSect="00E73430">
          <w:pgSz w:w="11907" w:h="16839" w:code="9"/>
          <w:pgMar w:top="1440" w:right="1247" w:bottom="1440" w:left="1247" w:header="624" w:footer="624" w:gutter="0"/>
          <w:pgNumType w:start="1"/>
          <w:cols w:space="708"/>
          <w:docGrid w:linePitch="653"/>
        </w:sectPr>
      </w:pPr>
    </w:p>
    <w:p w14:paraId="2967AFA9" w14:textId="5CB6B82D" w:rsidR="006F30FD" w:rsidRDefault="005A00EC" w:rsidP="006F30FD">
      <w:pPr>
        <w:pStyle w:val="pgnum"/>
      </w:pPr>
      <w:r>
        <w:lastRenderedPageBreak/>
        <w:t xml:space="preserve">Page </w:t>
      </w:r>
      <w:r w:rsidR="00154107">
        <w:t>34</w:t>
      </w:r>
    </w:p>
    <w:p w14:paraId="3E131F73" w14:textId="33FAB926" w:rsidR="00F57851" w:rsidRPr="007E38C9" w:rsidRDefault="00F57851" w:rsidP="00E73430">
      <w:pPr>
        <w:pStyle w:val="Heading1"/>
      </w:pPr>
      <w:r w:rsidRPr="007E38C9">
        <w:t>How to have your say</w:t>
      </w:r>
    </w:p>
    <w:p w14:paraId="74B2C080" w14:textId="77777777" w:rsidR="00F57851" w:rsidRPr="007E38C9" w:rsidRDefault="00F57851" w:rsidP="002072E8">
      <w:pPr>
        <w:pStyle w:val="Heading2"/>
      </w:pPr>
      <w:r w:rsidRPr="007E38C9">
        <w:t>Our plan 2026/2027</w:t>
      </w:r>
    </w:p>
    <w:p w14:paraId="11B76451" w14:textId="77777777" w:rsidR="00F57851" w:rsidRPr="007E38C9" w:rsidRDefault="00F57851" w:rsidP="00F57851">
      <w:r w:rsidRPr="007E38C9">
        <w:t>Our proposed Annual Plan 2026/2027 focuses on getting on with year three of our Long-term Plan (LTP) 2024-2034. It continues to progress the financial and physical resilience committed to in our LTP, while building a more efficient council focused on value for money for Aucklanders.</w:t>
      </w:r>
    </w:p>
    <w:p w14:paraId="439039D0" w14:textId="77777777" w:rsidR="00F57851" w:rsidRPr="007E38C9" w:rsidRDefault="00F57851" w:rsidP="00F57851">
      <w:r w:rsidRPr="007E38C9">
        <w:t>The plan builds on great progress in the second year of the long-term plan. (see print page 5)</w:t>
      </w:r>
    </w:p>
    <w:p w14:paraId="0F06B7DB" w14:textId="77777777" w:rsidR="00F57851" w:rsidRPr="007E38C9" w:rsidRDefault="00F57851" w:rsidP="00F57851">
      <w:r w:rsidRPr="007E38C9">
        <w:t>For 2026/2027 this means prioritising investment in transport and delivering on the reform of transport governance in Auckland, along with improving infrastructure, urban regeneration, development and property management, and continuing to enable local boards to deliver for their communities.</w:t>
      </w:r>
    </w:p>
    <w:p w14:paraId="0FC8177D" w14:textId="4BED0179" w:rsidR="00F21BAD" w:rsidRDefault="00F57851" w:rsidP="00F57851">
      <w:r w:rsidRPr="007E38C9">
        <w:t>A major highlight of this year's plan is the expected start of the City Rail Link (CRL), which will transform Auckland when it launches in the second half of 2026.</w:t>
      </w:r>
    </w:p>
    <w:p w14:paraId="6A5B4EDA" w14:textId="1FFDCEE9" w:rsidR="00F57851" w:rsidRPr="007E38C9" w:rsidRDefault="00F21BAD" w:rsidP="00F21BAD">
      <w:pPr>
        <w:spacing w:before="0" w:after="0" w:line="240" w:lineRule="auto"/>
      </w:pPr>
      <w:r>
        <w:br w:type="page"/>
      </w:r>
    </w:p>
    <w:p w14:paraId="0A39E277" w14:textId="6C05BBC0" w:rsidR="00F57851" w:rsidRPr="007E38C9" w:rsidRDefault="00F57851" w:rsidP="00F57851">
      <w:pPr>
        <w:pStyle w:val="Heading2"/>
      </w:pPr>
      <w:r w:rsidRPr="007E38C9">
        <w:lastRenderedPageBreak/>
        <w:t>We're getting on with …</w:t>
      </w:r>
    </w:p>
    <w:p w14:paraId="69B1B0B7" w14:textId="77777777" w:rsidR="00F57851" w:rsidRPr="007E38C9" w:rsidRDefault="00F57851" w:rsidP="00070680">
      <w:pPr>
        <w:pStyle w:val="ListParagraph"/>
        <w:numPr>
          <w:ilvl w:val="0"/>
          <w:numId w:val="27"/>
        </w:numPr>
        <w:spacing w:before="0" w:after="120"/>
        <w:ind w:left="357" w:hanging="357"/>
      </w:pPr>
      <w:r w:rsidRPr="00070680">
        <w:rPr>
          <w:b/>
          <w:bCs/>
        </w:rPr>
        <w:t>Delivering our vision</w:t>
      </w:r>
      <w:r w:rsidRPr="007E38C9">
        <w:t xml:space="preserve"> (see print page 5)</w:t>
      </w:r>
    </w:p>
    <w:p w14:paraId="60D5533D" w14:textId="77777777" w:rsidR="00F57851" w:rsidRPr="007E38C9" w:rsidRDefault="00F57851" w:rsidP="00070680">
      <w:pPr>
        <w:pStyle w:val="ListParagraph"/>
        <w:numPr>
          <w:ilvl w:val="0"/>
          <w:numId w:val="27"/>
        </w:numPr>
        <w:spacing w:before="0" w:after="120"/>
        <w:ind w:left="357" w:hanging="357"/>
      </w:pPr>
      <w:r w:rsidRPr="00070680">
        <w:rPr>
          <w:b/>
          <w:bCs/>
        </w:rPr>
        <w:t>Key programmes across seven investment areas</w:t>
      </w:r>
      <w:r w:rsidRPr="007E38C9">
        <w:t xml:space="preserve"> (see print page 8)</w:t>
      </w:r>
    </w:p>
    <w:p w14:paraId="72E7478A" w14:textId="77777777" w:rsidR="00F57851" w:rsidRPr="007E38C9" w:rsidRDefault="00F57851" w:rsidP="00070680">
      <w:pPr>
        <w:pStyle w:val="ListParagraph"/>
        <w:numPr>
          <w:ilvl w:val="0"/>
          <w:numId w:val="27"/>
        </w:numPr>
        <w:spacing w:before="0" w:after="120"/>
        <w:ind w:left="357" w:hanging="357"/>
      </w:pPr>
      <w:r w:rsidRPr="00070680">
        <w:rPr>
          <w:b/>
          <w:bCs/>
        </w:rPr>
        <w:t>City Rail Link</w:t>
      </w:r>
      <w:r w:rsidRPr="007E38C9">
        <w:t xml:space="preserve"> (see print page 12)</w:t>
      </w:r>
    </w:p>
    <w:p w14:paraId="2DB0670E" w14:textId="77777777" w:rsidR="00F57851" w:rsidRPr="007E38C9" w:rsidRDefault="00F57851" w:rsidP="00070680">
      <w:pPr>
        <w:pStyle w:val="ListParagraph"/>
        <w:numPr>
          <w:ilvl w:val="0"/>
          <w:numId w:val="27"/>
        </w:numPr>
        <w:spacing w:before="0" w:after="120"/>
        <w:ind w:left="357" w:hanging="357"/>
      </w:pPr>
      <w:r w:rsidRPr="00070680">
        <w:rPr>
          <w:b/>
          <w:bCs/>
        </w:rPr>
        <w:t>Funding local services and infrastructure</w:t>
      </w:r>
      <w:r w:rsidRPr="007E38C9">
        <w:t xml:space="preserve"> (see print page 15)</w:t>
      </w:r>
    </w:p>
    <w:p w14:paraId="636E498B" w14:textId="77777777" w:rsidR="00F57851" w:rsidRPr="007E38C9" w:rsidRDefault="00F57851" w:rsidP="00070680">
      <w:pPr>
        <w:pStyle w:val="ListParagraph"/>
        <w:numPr>
          <w:ilvl w:val="0"/>
          <w:numId w:val="27"/>
        </w:numPr>
        <w:spacing w:before="0" w:after="120"/>
        <w:ind w:left="357" w:hanging="357"/>
      </w:pPr>
      <w:r w:rsidRPr="00070680">
        <w:rPr>
          <w:b/>
          <w:bCs/>
        </w:rPr>
        <w:t>Getting the most out of every dollar</w:t>
      </w:r>
      <w:r w:rsidRPr="007E38C9">
        <w:t xml:space="preserve"> (see print page 13)</w:t>
      </w:r>
    </w:p>
    <w:p w14:paraId="190841F3" w14:textId="77777777" w:rsidR="00F57851" w:rsidRPr="007E38C9" w:rsidRDefault="00F57851" w:rsidP="00070680">
      <w:pPr>
        <w:pStyle w:val="ListParagraph"/>
        <w:numPr>
          <w:ilvl w:val="0"/>
          <w:numId w:val="27"/>
        </w:numPr>
        <w:spacing w:before="0" w:after="120"/>
        <w:ind w:left="357" w:hanging="357"/>
      </w:pPr>
      <w:r w:rsidRPr="00070680">
        <w:rPr>
          <w:b/>
          <w:bCs/>
        </w:rPr>
        <w:t>Your rates—a 7.9% rates increase for average-value residential properties</w:t>
      </w:r>
      <w:r w:rsidRPr="007E38C9">
        <w:t xml:space="preserve"> (see print page 30)</w:t>
      </w:r>
    </w:p>
    <w:p w14:paraId="6CD6C2B1" w14:textId="77777777" w:rsidR="00F57851" w:rsidRPr="007E38C9" w:rsidRDefault="00F57851" w:rsidP="00F57851">
      <w:pPr>
        <w:pStyle w:val="pgnum"/>
      </w:pPr>
      <w:r w:rsidRPr="007E38C9">
        <w:t>Page 35</w:t>
      </w:r>
    </w:p>
    <w:p w14:paraId="05F80215" w14:textId="77777777" w:rsidR="00F57851" w:rsidRPr="007E38C9" w:rsidRDefault="00F57851" w:rsidP="00F57851">
      <w:pPr>
        <w:pStyle w:val="Heading1"/>
      </w:pPr>
      <w:r w:rsidRPr="007E38C9">
        <w:t>Give us your views on our proposed Annual Plan</w:t>
      </w:r>
    </w:p>
    <w:p w14:paraId="167483D2" w14:textId="6A5C53F6" w:rsidR="00070680" w:rsidRDefault="00F57851" w:rsidP="00F57851">
      <w:pPr>
        <w:rPr>
          <w:b/>
          <w:bCs/>
        </w:rPr>
      </w:pPr>
      <w:r w:rsidRPr="007E38C9">
        <w:rPr>
          <w:b/>
          <w:bCs/>
        </w:rPr>
        <w:t xml:space="preserve">There are </w:t>
      </w:r>
      <w:proofErr w:type="gramStart"/>
      <w:r w:rsidRPr="007E38C9">
        <w:rPr>
          <w:b/>
          <w:bCs/>
        </w:rPr>
        <w:t>a number of</w:t>
      </w:r>
      <w:proofErr w:type="gramEnd"/>
      <w:r w:rsidRPr="007E38C9">
        <w:rPr>
          <w:b/>
          <w:bCs/>
        </w:rPr>
        <w:t xml:space="preserve"> ways you can share your views with us on the Annual Plan 2026/2027. Please take the time to get involved.</w:t>
      </w:r>
    </w:p>
    <w:p w14:paraId="51D819A3" w14:textId="764DB1BC" w:rsidR="00F57851" w:rsidRPr="007E38C9" w:rsidRDefault="00070680" w:rsidP="00070680">
      <w:pPr>
        <w:spacing w:before="0" w:after="0" w:line="240" w:lineRule="auto"/>
        <w:rPr>
          <w:b/>
          <w:bCs/>
        </w:rPr>
      </w:pPr>
      <w:r>
        <w:rPr>
          <w:b/>
          <w:bCs/>
        </w:rPr>
        <w:br w:type="page"/>
      </w:r>
    </w:p>
    <w:p w14:paraId="0EF1DEDE" w14:textId="77777777" w:rsidR="00F57851" w:rsidRPr="007E38C9" w:rsidRDefault="00F57851" w:rsidP="00F57851">
      <w:pPr>
        <w:pStyle w:val="Heading2"/>
      </w:pPr>
      <w:r w:rsidRPr="007E38C9">
        <w:lastRenderedPageBreak/>
        <w:t>Written and online feedback</w:t>
      </w:r>
    </w:p>
    <w:p w14:paraId="6FFF9A60" w14:textId="77777777" w:rsidR="00F57851" w:rsidRPr="007E38C9" w:rsidRDefault="00F57851" w:rsidP="00070680">
      <w:pPr>
        <w:pStyle w:val="ListParagraph"/>
        <w:numPr>
          <w:ilvl w:val="0"/>
          <w:numId w:val="22"/>
        </w:numPr>
        <w:spacing w:before="0" w:after="120"/>
        <w:ind w:left="357" w:hanging="357"/>
      </w:pPr>
      <w:r w:rsidRPr="007E38C9">
        <w:t xml:space="preserve">You can provide feedback online at </w:t>
      </w:r>
      <w:hyperlink r:id="rId13" w:history="1">
        <w:r w:rsidRPr="00070680">
          <w:rPr>
            <w:rStyle w:val="Hyperlink"/>
            <w:color w:val="0000FF"/>
          </w:rPr>
          <w:t>akhaveyoursay.nz/</w:t>
        </w:r>
        <w:proofErr w:type="spellStart"/>
        <w:r w:rsidRPr="00070680">
          <w:rPr>
            <w:rStyle w:val="Hyperlink"/>
            <w:color w:val="0000FF"/>
          </w:rPr>
          <w:t>ourplan</w:t>
        </w:r>
        <w:proofErr w:type="spellEnd"/>
      </w:hyperlink>
    </w:p>
    <w:p w14:paraId="3BD249C4" w14:textId="77777777" w:rsidR="00F57851" w:rsidRPr="007E38C9" w:rsidRDefault="00F57851" w:rsidP="00070680">
      <w:pPr>
        <w:pStyle w:val="ListParagraph"/>
        <w:numPr>
          <w:ilvl w:val="0"/>
          <w:numId w:val="22"/>
        </w:numPr>
        <w:spacing w:before="0" w:after="120"/>
        <w:ind w:left="357" w:hanging="357"/>
      </w:pPr>
      <w:r w:rsidRPr="007E38C9">
        <w:t>Complete the feedback form included in this Consultation Document</w:t>
      </w:r>
    </w:p>
    <w:p w14:paraId="0D64A578" w14:textId="77777777" w:rsidR="00F57851" w:rsidRPr="007E38C9" w:rsidRDefault="00F57851" w:rsidP="00070680">
      <w:pPr>
        <w:pStyle w:val="ListParagraph"/>
        <w:numPr>
          <w:ilvl w:val="0"/>
          <w:numId w:val="22"/>
        </w:numPr>
        <w:spacing w:before="0" w:after="120"/>
        <w:ind w:left="357" w:hanging="357"/>
      </w:pPr>
      <w:r w:rsidRPr="007E38C9">
        <w:t>Request documents at council libraries and local board offices and then send it back to the freepost address: Annual Plan, Auckland Council, Freepost Authority 182382, Private Bag 92300, Auckland 1142</w:t>
      </w:r>
    </w:p>
    <w:p w14:paraId="692CA816" w14:textId="77777777" w:rsidR="00F57851" w:rsidRPr="007E38C9" w:rsidRDefault="00F57851" w:rsidP="00070680">
      <w:pPr>
        <w:pStyle w:val="ListParagraph"/>
        <w:numPr>
          <w:ilvl w:val="0"/>
          <w:numId w:val="22"/>
        </w:numPr>
        <w:spacing w:before="0" w:after="120"/>
        <w:ind w:left="357" w:hanging="357"/>
      </w:pPr>
      <w:r w:rsidRPr="007E38C9">
        <w:t>Download a copy online and send it to the freepost address provided.</w:t>
      </w:r>
    </w:p>
    <w:p w14:paraId="7139365F" w14:textId="77777777" w:rsidR="00F57851" w:rsidRPr="007E38C9" w:rsidRDefault="00F57851" w:rsidP="00F57851">
      <w:pPr>
        <w:pStyle w:val="Heading2"/>
      </w:pPr>
      <w:r w:rsidRPr="007E38C9">
        <w:t>Face-to-face</w:t>
      </w:r>
    </w:p>
    <w:p w14:paraId="3AE7C74F" w14:textId="50F2A538" w:rsidR="00F57851" w:rsidRPr="007E38C9" w:rsidRDefault="00F57851" w:rsidP="00F57851">
      <w:r w:rsidRPr="007E38C9">
        <w:t xml:space="preserve">Face-to-face events will take place across the region where you can provide feedback in person. The details of these events will be published on the website at </w:t>
      </w:r>
      <w:hyperlink r:id="rId14" w:history="1">
        <w:r w:rsidRPr="00600235">
          <w:rPr>
            <w:rStyle w:val="Hyperlink"/>
            <w:color w:val="0000FF"/>
          </w:rPr>
          <w:t>akhaveyoursay.nz/</w:t>
        </w:r>
        <w:proofErr w:type="spellStart"/>
        <w:r w:rsidRPr="00600235">
          <w:rPr>
            <w:rStyle w:val="Hyperlink"/>
            <w:color w:val="0000FF"/>
          </w:rPr>
          <w:t>ourplan</w:t>
        </w:r>
        <w:proofErr w:type="spellEnd"/>
      </w:hyperlink>
      <w:r w:rsidRPr="007E38C9">
        <w:t xml:space="preserve"> or you can call for more information on 09</w:t>
      </w:r>
      <w:r w:rsidR="00600235">
        <w:t xml:space="preserve"> </w:t>
      </w:r>
      <w:r w:rsidRPr="007E38C9">
        <w:t>301</w:t>
      </w:r>
      <w:r w:rsidR="00600235">
        <w:t xml:space="preserve"> </w:t>
      </w:r>
      <w:r w:rsidRPr="007E38C9">
        <w:t>0101.</w:t>
      </w:r>
    </w:p>
    <w:p w14:paraId="68D5F1A5" w14:textId="77777777" w:rsidR="00F57851" w:rsidRPr="007E38C9" w:rsidRDefault="00F57851" w:rsidP="00F57851">
      <w:pPr>
        <w:pStyle w:val="Heading2"/>
      </w:pPr>
      <w:r w:rsidRPr="007E38C9">
        <w:t>Social media</w:t>
      </w:r>
    </w:p>
    <w:p w14:paraId="72A43FDF" w14:textId="77777777" w:rsidR="00F57851" w:rsidRPr="007E38C9" w:rsidRDefault="00F57851" w:rsidP="00F57851">
      <w:r w:rsidRPr="007E38C9">
        <w:t>You can find out more on the following social media channels:</w:t>
      </w:r>
    </w:p>
    <w:p w14:paraId="223354A9" w14:textId="77777777" w:rsidR="00F57851" w:rsidRPr="007E38C9" w:rsidRDefault="00F57851" w:rsidP="00600235">
      <w:pPr>
        <w:pStyle w:val="ListParagraph"/>
        <w:numPr>
          <w:ilvl w:val="0"/>
          <w:numId w:val="23"/>
        </w:numPr>
        <w:spacing w:before="0" w:after="120"/>
        <w:ind w:left="357" w:hanging="357"/>
      </w:pPr>
      <w:r w:rsidRPr="007E38C9">
        <w:t>Facebook</w:t>
      </w:r>
    </w:p>
    <w:p w14:paraId="26439A9B" w14:textId="77777777" w:rsidR="00F57851" w:rsidRPr="007E38C9" w:rsidRDefault="00F57851" w:rsidP="00600235">
      <w:pPr>
        <w:pStyle w:val="ListParagraph"/>
        <w:numPr>
          <w:ilvl w:val="0"/>
          <w:numId w:val="23"/>
        </w:numPr>
        <w:spacing w:before="0" w:after="120"/>
        <w:ind w:left="357" w:hanging="357"/>
      </w:pPr>
      <w:r w:rsidRPr="007E38C9">
        <w:t>Instagram</w:t>
      </w:r>
    </w:p>
    <w:p w14:paraId="0A8F0387" w14:textId="77777777" w:rsidR="00F57851" w:rsidRPr="007E38C9" w:rsidRDefault="00F57851" w:rsidP="00600235">
      <w:pPr>
        <w:pStyle w:val="ListParagraph"/>
        <w:numPr>
          <w:ilvl w:val="0"/>
          <w:numId w:val="23"/>
        </w:numPr>
        <w:spacing w:before="0" w:after="120"/>
        <w:ind w:left="357" w:hanging="357"/>
      </w:pPr>
      <w:r w:rsidRPr="007E38C9">
        <w:t>LinkedIn</w:t>
      </w:r>
    </w:p>
    <w:p w14:paraId="2B871601" w14:textId="77777777" w:rsidR="00F57851" w:rsidRPr="007E38C9" w:rsidRDefault="00F57851" w:rsidP="00F57851">
      <w:pPr>
        <w:pStyle w:val="Heading2"/>
      </w:pPr>
      <w:r w:rsidRPr="007E38C9">
        <w:lastRenderedPageBreak/>
        <w:t>Webinars</w:t>
      </w:r>
    </w:p>
    <w:p w14:paraId="7863F489" w14:textId="77777777" w:rsidR="00F57851" w:rsidRPr="007E38C9" w:rsidRDefault="00F57851" w:rsidP="00F57851">
      <w:r w:rsidRPr="007E38C9">
        <w:t>We'll hold online webinars, where subject-matter experts will be discussing and providing information on the annual plan. You will have an opportunity to listen and ask questions.</w:t>
      </w:r>
    </w:p>
    <w:p w14:paraId="2DA9133F" w14:textId="58F5DC50" w:rsidR="00F57851" w:rsidRPr="007E38C9" w:rsidRDefault="00F57851" w:rsidP="00F57851">
      <w:r w:rsidRPr="007E38C9">
        <w:t xml:space="preserve">For more information and to register for these webinars go online to </w:t>
      </w:r>
      <w:hyperlink r:id="rId15" w:history="1">
        <w:r w:rsidR="00600235" w:rsidRPr="00600235">
          <w:rPr>
            <w:rStyle w:val="Hyperlink"/>
            <w:color w:val="0000FF"/>
          </w:rPr>
          <w:t>akhaveyoursay.nz/</w:t>
        </w:r>
        <w:proofErr w:type="spellStart"/>
        <w:r w:rsidR="00600235" w:rsidRPr="00600235">
          <w:rPr>
            <w:rStyle w:val="Hyperlink"/>
            <w:color w:val="0000FF"/>
          </w:rPr>
          <w:t>ourplan</w:t>
        </w:r>
        <w:proofErr w:type="spellEnd"/>
      </w:hyperlink>
      <w:r w:rsidRPr="007E38C9">
        <w:t>.</w:t>
      </w:r>
    </w:p>
    <w:p w14:paraId="4A542BE2" w14:textId="77777777" w:rsidR="00F57851" w:rsidRPr="007E38C9" w:rsidRDefault="00F57851" w:rsidP="00F57851">
      <w:pPr>
        <w:pStyle w:val="Heading2"/>
      </w:pPr>
      <w:r w:rsidRPr="007E38C9">
        <w:t>Translations</w:t>
      </w:r>
    </w:p>
    <w:p w14:paraId="1A244855" w14:textId="77777777" w:rsidR="00F57851" w:rsidRPr="007E38C9" w:rsidRDefault="00F57851" w:rsidP="00F57851">
      <w:r w:rsidRPr="007E38C9">
        <w:t xml:space="preserve">We want as many people as possible from Auckland's communities to have their say in this process. To help with this, translated summaries of this consultation document as well as the feedback form are available in </w:t>
      </w:r>
      <w:proofErr w:type="spellStart"/>
      <w:r w:rsidRPr="007E38C9">
        <w:t>te</w:t>
      </w:r>
      <w:proofErr w:type="spellEnd"/>
      <w:r w:rsidRPr="007E38C9">
        <w:t xml:space="preserve"> reo Māori, Korean, simplified Chinese, traditional Chinese, Samoan, Tongan, New Zealand Sign Language video, Hindi and Easy Read.</w:t>
      </w:r>
    </w:p>
    <w:p w14:paraId="7CF7A670" w14:textId="77777777" w:rsidR="00F57851" w:rsidRPr="007E38C9" w:rsidRDefault="00F57851" w:rsidP="00F57851">
      <w:r w:rsidRPr="007E38C9">
        <w:t>The translated documents are available:</w:t>
      </w:r>
    </w:p>
    <w:p w14:paraId="43B9146B" w14:textId="7AAFD9AF" w:rsidR="00F57851" w:rsidRPr="007E38C9" w:rsidRDefault="00F57851" w:rsidP="00600235">
      <w:pPr>
        <w:pStyle w:val="ListParagraph"/>
        <w:numPr>
          <w:ilvl w:val="0"/>
          <w:numId w:val="24"/>
        </w:numPr>
        <w:spacing w:before="0" w:after="120"/>
        <w:ind w:left="357" w:hanging="357"/>
      </w:pPr>
      <w:r w:rsidRPr="007E38C9">
        <w:t xml:space="preserve">online at </w:t>
      </w:r>
      <w:hyperlink r:id="rId16" w:history="1">
        <w:r w:rsidR="00600235" w:rsidRPr="00600235">
          <w:rPr>
            <w:rStyle w:val="Hyperlink"/>
            <w:color w:val="0000FF"/>
          </w:rPr>
          <w:t>akhaveyoursay.nz/</w:t>
        </w:r>
        <w:proofErr w:type="spellStart"/>
        <w:r w:rsidR="00600235" w:rsidRPr="00600235">
          <w:rPr>
            <w:rStyle w:val="Hyperlink"/>
            <w:color w:val="0000FF"/>
          </w:rPr>
          <w:t>ourplan</w:t>
        </w:r>
        <w:proofErr w:type="spellEnd"/>
      </w:hyperlink>
      <w:r w:rsidRPr="007E38C9">
        <w:t xml:space="preserve"> for downloadable translations and feedback forms</w:t>
      </w:r>
    </w:p>
    <w:p w14:paraId="2E511EEB" w14:textId="77777777" w:rsidR="00F57851" w:rsidRPr="007E38C9" w:rsidRDefault="00F57851" w:rsidP="00600235">
      <w:pPr>
        <w:pStyle w:val="ListParagraph"/>
        <w:numPr>
          <w:ilvl w:val="0"/>
          <w:numId w:val="24"/>
        </w:numPr>
        <w:spacing w:before="0" w:after="120"/>
        <w:ind w:left="357" w:hanging="357"/>
      </w:pPr>
      <w:r w:rsidRPr="007E38C9">
        <w:t>on request in libraries and service centres</w:t>
      </w:r>
    </w:p>
    <w:p w14:paraId="791BF33C" w14:textId="77777777" w:rsidR="00F57851" w:rsidRPr="007E38C9" w:rsidRDefault="00F57851" w:rsidP="00600235">
      <w:pPr>
        <w:pStyle w:val="ListParagraph"/>
        <w:numPr>
          <w:ilvl w:val="0"/>
          <w:numId w:val="24"/>
        </w:numPr>
        <w:spacing w:before="0" w:after="120"/>
        <w:ind w:left="357" w:hanging="357"/>
      </w:pPr>
      <w:r w:rsidRPr="007E38C9">
        <w:t xml:space="preserve">by emailing </w:t>
      </w:r>
      <w:hyperlink r:id="rId17" w:history="1">
        <w:r w:rsidRPr="00600235">
          <w:rPr>
            <w:rStyle w:val="Hyperlink"/>
            <w:color w:val="0000FF"/>
          </w:rPr>
          <w:t>akhaveyoursay@aucklandcouncil.govt.nz</w:t>
        </w:r>
      </w:hyperlink>
    </w:p>
    <w:p w14:paraId="404F4B25" w14:textId="7252E46E" w:rsidR="00F57851" w:rsidRPr="007E38C9" w:rsidRDefault="00F57851" w:rsidP="00600235">
      <w:pPr>
        <w:pStyle w:val="ListParagraph"/>
        <w:numPr>
          <w:ilvl w:val="0"/>
          <w:numId w:val="24"/>
        </w:numPr>
        <w:spacing w:before="0" w:after="120"/>
        <w:ind w:left="357" w:hanging="357"/>
      </w:pPr>
      <w:r w:rsidRPr="007E38C9">
        <w:t>by calling 09</w:t>
      </w:r>
      <w:r w:rsidR="00600235">
        <w:t xml:space="preserve"> </w:t>
      </w:r>
      <w:r w:rsidRPr="007E38C9">
        <w:t>301</w:t>
      </w:r>
      <w:r w:rsidR="00600235">
        <w:t xml:space="preserve"> </w:t>
      </w:r>
      <w:r w:rsidRPr="007E38C9">
        <w:t>0101</w:t>
      </w:r>
    </w:p>
    <w:p w14:paraId="3D029824" w14:textId="77777777" w:rsidR="00F57851" w:rsidRPr="007E38C9" w:rsidRDefault="00F57851" w:rsidP="00F57851">
      <w:pPr>
        <w:pStyle w:val="Heading2"/>
      </w:pPr>
      <w:r w:rsidRPr="007E38C9">
        <w:lastRenderedPageBreak/>
        <w:t>Māori engagement</w:t>
      </w:r>
    </w:p>
    <w:p w14:paraId="279384C8" w14:textId="77777777" w:rsidR="00F57851" w:rsidRPr="007E38C9" w:rsidRDefault="00F57851" w:rsidP="00F57851">
      <w:r w:rsidRPr="007E38C9">
        <w:t xml:space="preserve">As well as this consultation document, Auckland Council engages with Māori including the Iwi governance and operational collectives, </w:t>
      </w:r>
      <w:proofErr w:type="spellStart"/>
      <w:r w:rsidRPr="007E38C9">
        <w:t>Tāmaki</w:t>
      </w:r>
      <w:proofErr w:type="spellEnd"/>
      <w:r w:rsidRPr="007E38C9">
        <w:t xml:space="preserve"> Makaurau—Mana Whenua Forum—Governance Forum, </w:t>
      </w:r>
      <w:proofErr w:type="spellStart"/>
      <w:r w:rsidRPr="007E38C9">
        <w:t>Ngā</w:t>
      </w:r>
      <w:proofErr w:type="spellEnd"/>
      <w:r w:rsidRPr="007E38C9">
        <w:t xml:space="preserve"> Pou o </w:t>
      </w:r>
      <w:proofErr w:type="spellStart"/>
      <w:r w:rsidRPr="007E38C9">
        <w:t>te</w:t>
      </w:r>
      <w:proofErr w:type="spellEnd"/>
      <w:r w:rsidRPr="007E38C9">
        <w:t xml:space="preserve"> Whenua—Mana Whenua Forum—Governance Forum (6 iwi), Auckland Development Office—Mana Whenua Forum—Governance/Operational and Interim Mana Whenua Forum—Operational Forum on regional matters and </w:t>
      </w:r>
      <w:proofErr w:type="spellStart"/>
      <w:r w:rsidRPr="007E38C9">
        <w:t>mātāwaka</w:t>
      </w:r>
      <w:proofErr w:type="spellEnd"/>
      <w:r w:rsidRPr="007E38C9">
        <w:t xml:space="preserve"> entities to support their involvement in decision-making and community engagement.</w:t>
      </w:r>
    </w:p>
    <w:p w14:paraId="6159AF1E" w14:textId="77777777" w:rsidR="00F57851" w:rsidRPr="007E38C9" w:rsidRDefault="00F57851" w:rsidP="00F57851">
      <w:pPr>
        <w:pStyle w:val="Heading2"/>
      </w:pPr>
      <w:r w:rsidRPr="007E38C9">
        <w:t>Where to find more information:</w:t>
      </w:r>
    </w:p>
    <w:p w14:paraId="489FF028" w14:textId="100E429A" w:rsidR="00F57851" w:rsidRPr="007E38C9" w:rsidRDefault="00F57851" w:rsidP="00F57851">
      <w:r w:rsidRPr="007E38C9">
        <w:t xml:space="preserve">You can find everything you need to know at </w:t>
      </w:r>
      <w:hyperlink r:id="rId18" w:history="1">
        <w:r w:rsidR="006A67EC" w:rsidRPr="00600235">
          <w:rPr>
            <w:rStyle w:val="Hyperlink"/>
            <w:color w:val="0000FF"/>
          </w:rPr>
          <w:t>akhaveyoursay.nz/</w:t>
        </w:r>
        <w:proofErr w:type="spellStart"/>
        <w:r w:rsidR="006A67EC" w:rsidRPr="00600235">
          <w:rPr>
            <w:rStyle w:val="Hyperlink"/>
            <w:color w:val="0000FF"/>
          </w:rPr>
          <w:t>ourplan</w:t>
        </w:r>
        <w:proofErr w:type="spellEnd"/>
      </w:hyperlink>
      <w:r w:rsidRPr="007E38C9">
        <w:t xml:space="preserve"> including the Supporting Information, an online feedback form and a schedule for Have Your Say events. The full Supporting Information that supports this Consultation Document will be available at libraries, council service locations and local board offices. If none of the above methods are suitable for you, please call us on 09 301 0101 to discuss alternative options.</w:t>
      </w:r>
    </w:p>
    <w:p w14:paraId="3ACD1BB4" w14:textId="77777777" w:rsidR="00F57851" w:rsidRPr="007E38C9" w:rsidRDefault="00F57851" w:rsidP="00F57851">
      <w:pPr>
        <w:pStyle w:val="pgnum"/>
      </w:pPr>
      <w:r w:rsidRPr="007E38C9">
        <w:lastRenderedPageBreak/>
        <w:t>Page 36</w:t>
      </w:r>
    </w:p>
    <w:p w14:paraId="69AC94D1" w14:textId="77777777" w:rsidR="00F57851" w:rsidRPr="007E38C9" w:rsidRDefault="00F57851" w:rsidP="00F57851">
      <w:pPr>
        <w:pStyle w:val="Heading1"/>
      </w:pPr>
      <w:r w:rsidRPr="007E38C9">
        <w:t>Annual Plan 2026/2027</w:t>
      </w:r>
    </w:p>
    <w:p w14:paraId="1CD5FA42" w14:textId="77777777" w:rsidR="00F57851" w:rsidRPr="007E38C9" w:rsidRDefault="00F57851" w:rsidP="00F57851">
      <w:pPr>
        <w:rPr>
          <w:b/>
          <w:bCs/>
        </w:rPr>
      </w:pPr>
      <w:r w:rsidRPr="007E38C9">
        <w:rPr>
          <w:b/>
          <w:bCs/>
        </w:rPr>
        <w:t>You can give feedback until 11.59pm on Sunday 29 March 2026.</w:t>
      </w:r>
    </w:p>
    <w:p w14:paraId="57EE71C5" w14:textId="77777777" w:rsidR="00F57851" w:rsidRPr="007E38C9" w:rsidRDefault="00F57851" w:rsidP="00F57851">
      <w:r w:rsidRPr="007E38C9">
        <w:t>We recommend you read the consultation document before you leave feedback.</w:t>
      </w:r>
    </w:p>
    <w:p w14:paraId="718F6A74" w14:textId="7FE06380" w:rsidR="00F57851" w:rsidRPr="007E38C9" w:rsidRDefault="00F57851" w:rsidP="00F57851">
      <w:r w:rsidRPr="007E38C9">
        <w:t xml:space="preserve">Visit </w:t>
      </w:r>
      <w:hyperlink r:id="rId19" w:history="1">
        <w:r w:rsidR="00EB50E2" w:rsidRPr="00600235">
          <w:rPr>
            <w:rStyle w:val="Hyperlink"/>
            <w:color w:val="0000FF"/>
          </w:rPr>
          <w:t>akhaveyoursay.nz/</w:t>
        </w:r>
        <w:proofErr w:type="spellStart"/>
        <w:r w:rsidR="00EB50E2" w:rsidRPr="00600235">
          <w:rPr>
            <w:rStyle w:val="Hyperlink"/>
            <w:color w:val="0000FF"/>
          </w:rPr>
          <w:t>ourplan</w:t>
        </w:r>
        <w:proofErr w:type="spellEnd"/>
      </w:hyperlink>
      <w:r w:rsidRPr="007E38C9">
        <w:t xml:space="preserve"> or any council library for a copy of the document. We encourage you to give feedback online at </w:t>
      </w:r>
      <w:hyperlink r:id="rId20" w:history="1">
        <w:r w:rsidRPr="00EB50E2">
          <w:rPr>
            <w:rStyle w:val="Hyperlink"/>
            <w:color w:val="0000FF"/>
          </w:rPr>
          <w:t>akhaveyoursay.nz</w:t>
        </w:r>
      </w:hyperlink>
      <w:r w:rsidRPr="007E38C9">
        <w:t>, or you can:</w:t>
      </w:r>
    </w:p>
    <w:p w14:paraId="25F3E6D1" w14:textId="77777777" w:rsidR="00F57851" w:rsidRPr="007E38C9" w:rsidRDefault="00F57851" w:rsidP="00F57851">
      <w:pPr>
        <w:rPr>
          <w:b/>
          <w:bCs/>
        </w:rPr>
      </w:pPr>
      <w:r w:rsidRPr="007E38C9">
        <w:rPr>
          <w:b/>
          <w:bCs/>
        </w:rPr>
        <w:t>Scan and email your completed form to:</w:t>
      </w:r>
    </w:p>
    <w:p w14:paraId="18EAB160" w14:textId="77777777" w:rsidR="00F57851" w:rsidRPr="007E38C9" w:rsidRDefault="00F57851" w:rsidP="00F57851">
      <w:pPr>
        <w:rPr>
          <w:b/>
          <w:bCs/>
        </w:rPr>
      </w:pPr>
      <w:hyperlink r:id="rId21" w:history="1">
        <w:r w:rsidRPr="00EB50E2">
          <w:rPr>
            <w:rStyle w:val="Hyperlink"/>
            <w:color w:val="0000FF"/>
          </w:rPr>
          <w:t>akhaveyoursay@aucklandcouncil.govt.nz</w:t>
        </w:r>
      </w:hyperlink>
    </w:p>
    <w:p w14:paraId="7EA3745B" w14:textId="77777777" w:rsidR="00F57851" w:rsidRPr="007E38C9" w:rsidRDefault="00F57851" w:rsidP="00F57851">
      <w:pPr>
        <w:rPr>
          <w:b/>
          <w:bCs/>
        </w:rPr>
      </w:pPr>
      <w:r w:rsidRPr="007E38C9">
        <w:rPr>
          <w:b/>
          <w:bCs/>
        </w:rPr>
        <w:t>Post your completed form to:</w:t>
      </w:r>
    </w:p>
    <w:p w14:paraId="5FB3C802" w14:textId="77777777" w:rsidR="00F57851" w:rsidRPr="007E38C9" w:rsidRDefault="00F57851" w:rsidP="00CD7A7D">
      <w:pPr>
        <w:spacing w:before="0" w:after="120"/>
      </w:pPr>
      <w:r w:rsidRPr="007E38C9">
        <w:t>Annual Plan 2026/2027</w:t>
      </w:r>
    </w:p>
    <w:p w14:paraId="0F0CE5CC" w14:textId="77777777" w:rsidR="00F57851" w:rsidRPr="007E38C9" w:rsidRDefault="00F57851" w:rsidP="00CD7A7D">
      <w:pPr>
        <w:spacing w:before="0" w:after="120"/>
      </w:pPr>
      <w:r w:rsidRPr="007E38C9">
        <w:t>Auckland Council</w:t>
      </w:r>
    </w:p>
    <w:p w14:paraId="7CD87A41" w14:textId="77777777" w:rsidR="00F57851" w:rsidRPr="007E38C9" w:rsidRDefault="00F57851" w:rsidP="00CD7A7D">
      <w:pPr>
        <w:spacing w:before="0" w:after="120"/>
      </w:pPr>
      <w:r w:rsidRPr="007E38C9">
        <w:t>Private Bag 92300, Victoria Street West</w:t>
      </w:r>
    </w:p>
    <w:p w14:paraId="17D703D4" w14:textId="7D145004" w:rsidR="007C4297" w:rsidRDefault="00F57851" w:rsidP="00CD7A7D">
      <w:pPr>
        <w:spacing w:before="0" w:after="120"/>
      </w:pPr>
      <w:r w:rsidRPr="007E38C9">
        <w:t>Auckland, 1142</w:t>
      </w:r>
    </w:p>
    <w:p w14:paraId="598276CC" w14:textId="54EF84E2" w:rsidR="00F57851" w:rsidRPr="007E38C9" w:rsidRDefault="007C4297" w:rsidP="007C4297">
      <w:pPr>
        <w:spacing w:before="0" w:after="0" w:line="240" w:lineRule="auto"/>
      </w:pPr>
      <w:r>
        <w:br w:type="page"/>
      </w:r>
    </w:p>
    <w:p w14:paraId="2EBAAB5E" w14:textId="77777777" w:rsidR="00F57851" w:rsidRPr="007E38C9" w:rsidRDefault="00F57851" w:rsidP="00F57851">
      <w:pPr>
        <w:pStyle w:val="Heading2"/>
      </w:pPr>
      <w:r w:rsidRPr="007E38C9">
        <w:lastRenderedPageBreak/>
        <w:t>Your details</w:t>
      </w:r>
    </w:p>
    <w:p w14:paraId="4A4CF656" w14:textId="77777777" w:rsidR="00F57851" w:rsidRPr="007E38C9" w:rsidRDefault="00F57851" w:rsidP="00F57851">
      <w:pPr>
        <w:rPr>
          <w:b/>
          <w:bCs/>
        </w:rPr>
      </w:pPr>
      <w:r w:rsidRPr="007E38C9">
        <w:rPr>
          <w:b/>
          <w:bCs/>
        </w:rPr>
        <w:t>Your name and feedback will be included in public documents. No other personal details will made available to the public.</w:t>
      </w:r>
    </w:p>
    <w:p w14:paraId="3DE15A8E" w14:textId="7839B8D3" w:rsidR="00B9197E" w:rsidRDefault="00B9197E" w:rsidP="0074625B">
      <w:pPr>
        <w:spacing w:before="0" w:after="120"/>
      </w:pPr>
      <w:r>
        <w:t>First name: _____________________________________</w:t>
      </w:r>
    </w:p>
    <w:p w14:paraId="095BC052" w14:textId="5B7CA344" w:rsidR="00B9197E" w:rsidRDefault="00B9197E" w:rsidP="0074625B">
      <w:pPr>
        <w:spacing w:before="0" w:after="120"/>
      </w:pPr>
      <w:r>
        <w:t>Last name: _____________________________________</w:t>
      </w:r>
    </w:p>
    <w:p w14:paraId="1FEDCF40" w14:textId="5168FCF1" w:rsidR="00B9197E" w:rsidRDefault="00B9197E" w:rsidP="0074625B">
      <w:pPr>
        <w:spacing w:before="0" w:after="120"/>
      </w:pPr>
      <w:r>
        <w:t>Email or postal address: _______________________________________________</w:t>
      </w:r>
    </w:p>
    <w:p w14:paraId="01348C57" w14:textId="21AEAAB5" w:rsidR="00B9197E" w:rsidRDefault="00B9197E" w:rsidP="0074625B">
      <w:pPr>
        <w:spacing w:before="0" w:after="120"/>
      </w:pPr>
      <w:r>
        <w:t>_______________________________________________</w:t>
      </w:r>
    </w:p>
    <w:p w14:paraId="78463E97" w14:textId="2A9709DE" w:rsidR="00B9197E" w:rsidRDefault="00B9197E" w:rsidP="0074625B">
      <w:pPr>
        <w:spacing w:before="0" w:after="120"/>
      </w:pPr>
      <w:r>
        <w:t>Your local board or suburb: ___________________________________________</w:t>
      </w:r>
      <w:r w:rsidR="005949E2">
        <w:t>____</w:t>
      </w:r>
    </w:p>
    <w:p w14:paraId="37CFF98E" w14:textId="77777777" w:rsidR="00F57851" w:rsidRPr="007E38C9" w:rsidRDefault="00F57851" w:rsidP="00F57851">
      <w:r w:rsidRPr="007E38C9">
        <w:t>Please choose the option that applies to you.</w:t>
      </w:r>
    </w:p>
    <w:p w14:paraId="40A57DA0" w14:textId="77777777" w:rsidR="00F57851" w:rsidRPr="007E38C9" w:rsidRDefault="00F57851" w:rsidP="00F57851">
      <w:r w:rsidRPr="007E38C9">
        <w:t>The feedback I am giving is:</w:t>
      </w:r>
    </w:p>
    <w:p w14:paraId="27D13014" w14:textId="5976ABE1" w:rsidR="00F57851" w:rsidRPr="007E38C9" w:rsidRDefault="004F7C70" w:rsidP="0074625B">
      <w:pPr>
        <w:spacing w:before="0" w:after="120"/>
        <w:ind w:left="357" w:hanging="357"/>
      </w:pPr>
      <w:sdt>
        <w:sdtPr>
          <w:id w:val="-1463884304"/>
          <w14:checkbox>
            <w14:checked w14:val="0"/>
            <w14:checkedState w14:val="2612" w14:font="MS Gothic"/>
            <w14:uncheckedState w14:val="2610" w14:font="MS Gothic"/>
          </w14:checkbox>
        </w:sdtPr>
        <w:sdtEndPr/>
        <w:sdtContent>
          <w:r w:rsidR="005C4ADA">
            <w:rPr>
              <w:rFonts w:ascii="MS Gothic" w:eastAsia="MS Gothic" w:hAnsi="MS Gothic" w:hint="eastAsia"/>
            </w:rPr>
            <w:t>☐</w:t>
          </w:r>
        </w:sdtContent>
      </w:sdt>
      <w:r w:rsidR="00F57851" w:rsidRPr="007E38C9">
        <w:t xml:space="preserve"> my </w:t>
      </w:r>
      <w:r w:rsidR="00F57851" w:rsidRPr="007E38C9">
        <w:rPr>
          <w:b/>
          <w:bCs/>
        </w:rPr>
        <w:t>personal</w:t>
      </w:r>
      <w:r w:rsidR="00F57851" w:rsidRPr="007E38C9">
        <w:t xml:space="preserve"> feedback</w:t>
      </w:r>
    </w:p>
    <w:p w14:paraId="1F2E37A6" w14:textId="77777777" w:rsidR="00F57851" w:rsidRPr="007E38C9" w:rsidRDefault="004F7C70" w:rsidP="0074625B">
      <w:pPr>
        <w:spacing w:before="0" w:after="120"/>
        <w:ind w:left="357" w:hanging="357"/>
      </w:pPr>
      <w:sdt>
        <w:sdtPr>
          <w:id w:val="-893890205"/>
          <w14:checkbox>
            <w14:checked w14:val="0"/>
            <w14:checkedState w14:val="2612" w14:font="MS Gothic"/>
            <w14:uncheckedState w14:val="2610" w14:font="MS Gothic"/>
          </w14:checkbox>
        </w:sdtPr>
        <w:sdtEndPr/>
        <w:sdtContent>
          <w:r w:rsidR="00F57851" w:rsidRPr="007E38C9">
            <w:rPr>
              <w:rFonts w:ascii="MS Gothic" w:eastAsia="MS Gothic" w:hAnsi="MS Gothic" w:hint="eastAsia"/>
            </w:rPr>
            <w:t>☐</w:t>
          </w:r>
        </w:sdtContent>
      </w:sdt>
      <w:r w:rsidR="00F57851" w:rsidRPr="007E38C9">
        <w:t xml:space="preserve"> feedback as the official representative of an </w:t>
      </w:r>
      <w:r w:rsidR="00F57851" w:rsidRPr="007E38C9">
        <w:rPr>
          <w:b/>
          <w:bCs/>
        </w:rPr>
        <w:t>organisation</w:t>
      </w:r>
    </w:p>
    <w:p w14:paraId="4B19A09D" w14:textId="6E79CC48" w:rsidR="00F57851" w:rsidRPr="007E38C9" w:rsidRDefault="00F57851" w:rsidP="0074625B">
      <w:pPr>
        <w:spacing w:before="0" w:after="120"/>
        <w:ind w:left="357" w:hanging="357"/>
      </w:pPr>
      <w:r w:rsidRPr="007E38C9">
        <w:t>Organisation name:</w:t>
      </w:r>
      <w:r w:rsidR="005949E2">
        <w:t xml:space="preserve"> ______________________________</w:t>
      </w:r>
    </w:p>
    <w:p w14:paraId="56D90E96" w14:textId="77777777" w:rsidR="005C4ADA" w:rsidRDefault="005C4ADA">
      <w:pPr>
        <w:spacing w:before="0" w:after="0" w:line="240" w:lineRule="auto"/>
        <w:rPr>
          <w:b/>
          <w:bCs/>
        </w:rPr>
      </w:pPr>
      <w:r>
        <w:rPr>
          <w:b/>
          <w:bCs/>
        </w:rPr>
        <w:br w:type="page"/>
      </w:r>
    </w:p>
    <w:p w14:paraId="3133818D" w14:textId="38ACC39C" w:rsidR="00F57851" w:rsidRPr="007E38C9" w:rsidRDefault="00F57851" w:rsidP="00F57851">
      <w:pPr>
        <w:rPr>
          <w:b/>
          <w:bCs/>
        </w:rPr>
      </w:pPr>
      <w:r w:rsidRPr="007E38C9">
        <w:rPr>
          <w:b/>
          <w:bCs/>
        </w:rPr>
        <w:lastRenderedPageBreak/>
        <w:t>These optional questions help us understand who is engaging with us.</w:t>
      </w:r>
    </w:p>
    <w:p w14:paraId="1FFDC1E3" w14:textId="77777777" w:rsidR="00F57851" w:rsidRPr="007E38C9" w:rsidRDefault="00F57851" w:rsidP="00F57851">
      <w:r w:rsidRPr="007E38C9">
        <w:t>Which gender are you?</w:t>
      </w:r>
    </w:p>
    <w:p w14:paraId="6503D5C3" w14:textId="196073C4" w:rsidR="00F57851" w:rsidRPr="007E38C9" w:rsidRDefault="004F7C70" w:rsidP="005C4ADA">
      <w:pPr>
        <w:spacing w:before="0" w:after="120"/>
      </w:pPr>
      <w:sdt>
        <w:sdtPr>
          <w:id w:val="124671905"/>
          <w14:checkbox>
            <w14:checked w14:val="0"/>
            <w14:checkedState w14:val="2612" w14:font="MS Gothic"/>
            <w14:uncheckedState w14:val="2610" w14:font="MS Gothic"/>
          </w14:checkbox>
        </w:sdtPr>
        <w:sdtEndPr/>
        <w:sdtContent>
          <w:r w:rsidR="005C4ADA">
            <w:rPr>
              <w:rFonts w:ascii="MS Gothic" w:eastAsia="MS Gothic" w:hAnsi="MS Gothic" w:hint="eastAsia"/>
            </w:rPr>
            <w:t>☐</w:t>
          </w:r>
        </w:sdtContent>
      </w:sdt>
      <w:r w:rsidR="00F57851" w:rsidRPr="007E38C9">
        <w:t xml:space="preserve"> Male</w:t>
      </w:r>
    </w:p>
    <w:p w14:paraId="5F2C91CC" w14:textId="77777777" w:rsidR="00F57851" w:rsidRPr="007E38C9" w:rsidRDefault="004F7C70" w:rsidP="005C4ADA">
      <w:pPr>
        <w:spacing w:before="0" w:after="120"/>
      </w:pPr>
      <w:sdt>
        <w:sdtPr>
          <w:id w:val="-1260125545"/>
          <w14:checkbox>
            <w14:checked w14:val="0"/>
            <w14:checkedState w14:val="2612" w14:font="MS Gothic"/>
            <w14:uncheckedState w14:val="2610" w14:font="MS Gothic"/>
          </w14:checkbox>
        </w:sdtPr>
        <w:sdtEndPr/>
        <w:sdtContent>
          <w:r w:rsidR="00F57851" w:rsidRPr="007E38C9">
            <w:rPr>
              <w:rFonts w:ascii="MS Gothic" w:eastAsia="MS Gothic" w:hAnsi="MS Gothic" w:hint="eastAsia"/>
            </w:rPr>
            <w:t>☐</w:t>
          </w:r>
        </w:sdtContent>
      </w:sdt>
      <w:r w:rsidR="00F57851" w:rsidRPr="007E38C9">
        <w:t xml:space="preserve"> Female</w:t>
      </w:r>
    </w:p>
    <w:p w14:paraId="4BE237E5" w14:textId="77777777" w:rsidR="00F57851" w:rsidRPr="007E38C9" w:rsidRDefault="004F7C70" w:rsidP="005C4ADA">
      <w:pPr>
        <w:spacing w:before="0" w:after="120"/>
      </w:pPr>
      <w:sdt>
        <w:sdtPr>
          <w:id w:val="643474153"/>
          <w14:checkbox>
            <w14:checked w14:val="0"/>
            <w14:checkedState w14:val="2612" w14:font="MS Gothic"/>
            <w14:uncheckedState w14:val="2610" w14:font="MS Gothic"/>
          </w14:checkbox>
        </w:sdtPr>
        <w:sdtEndPr/>
        <w:sdtContent>
          <w:r w:rsidR="00F57851" w:rsidRPr="007E38C9">
            <w:rPr>
              <w:rFonts w:ascii="MS Gothic" w:eastAsia="MS Gothic" w:hAnsi="MS Gothic" w:hint="eastAsia"/>
            </w:rPr>
            <w:t>☐</w:t>
          </w:r>
        </w:sdtContent>
      </w:sdt>
      <w:r w:rsidR="00F57851" w:rsidRPr="007E38C9">
        <w:t xml:space="preserve"> Another gender</w:t>
      </w:r>
    </w:p>
    <w:p w14:paraId="40871E8A" w14:textId="77777777" w:rsidR="00F57851" w:rsidRPr="007E38C9" w:rsidRDefault="00F57851" w:rsidP="00F57851">
      <w:r w:rsidRPr="007E38C9">
        <w:t>What is your age group?</w:t>
      </w:r>
    </w:p>
    <w:p w14:paraId="1AAB5F83" w14:textId="77777777" w:rsidR="00F57851" w:rsidRPr="007E38C9" w:rsidRDefault="004F7C70" w:rsidP="00E706D8">
      <w:pPr>
        <w:spacing w:before="0" w:after="120"/>
      </w:pPr>
      <w:sdt>
        <w:sdtPr>
          <w:id w:val="1576243187"/>
          <w14:checkbox>
            <w14:checked w14:val="0"/>
            <w14:checkedState w14:val="2612" w14:font="MS Gothic"/>
            <w14:uncheckedState w14:val="2610" w14:font="MS Gothic"/>
          </w14:checkbox>
        </w:sdtPr>
        <w:sdtEndPr/>
        <w:sdtContent>
          <w:r w:rsidR="00F57851" w:rsidRPr="007E38C9">
            <w:rPr>
              <w:rFonts w:ascii="MS Gothic" w:eastAsia="MS Gothic" w:hAnsi="MS Gothic" w:hint="eastAsia"/>
            </w:rPr>
            <w:t>☐</w:t>
          </w:r>
        </w:sdtContent>
      </w:sdt>
      <w:r w:rsidR="00F57851" w:rsidRPr="007E38C9">
        <w:t xml:space="preserve"> Under 15</w:t>
      </w:r>
    </w:p>
    <w:p w14:paraId="3B7BF417" w14:textId="77777777" w:rsidR="00F57851" w:rsidRPr="007E38C9" w:rsidRDefault="004F7C70" w:rsidP="00E706D8">
      <w:pPr>
        <w:spacing w:before="0" w:after="120"/>
      </w:pPr>
      <w:sdt>
        <w:sdtPr>
          <w:id w:val="974418381"/>
          <w14:checkbox>
            <w14:checked w14:val="0"/>
            <w14:checkedState w14:val="2612" w14:font="MS Gothic"/>
            <w14:uncheckedState w14:val="2610" w14:font="MS Gothic"/>
          </w14:checkbox>
        </w:sdtPr>
        <w:sdtEndPr/>
        <w:sdtContent>
          <w:r w:rsidR="00F57851" w:rsidRPr="007E38C9">
            <w:rPr>
              <w:rFonts w:ascii="MS Gothic" w:eastAsia="MS Gothic" w:hAnsi="MS Gothic" w:hint="eastAsia"/>
            </w:rPr>
            <w:t>☐</w:t>
          </w:r>
        </w:sdtContent>
      </w:sdt>
      <w:r w:rsidR="00F57851" w:rsidRPr="007E38C9">
        <w:t xml:space="preserve"> 15-17</w:t>
      </w:r>
    </w:p>
    <w:p w14:paraId="1D4FE57B" w14:textId="77777777" w:rsidR="00F57851" w:rsidRPr="007E38C9" w:rsidRDefault="004F7C70" w:rsidP="00E706D8">
      <w:pPr>
        <w:spacing w:before="0" w:after="120"/>
      </w:pPr>
      <w:sdt>
        <w:sdtPr>
          <w:id w:val="618342885"/>
          <w14:checkbox>
            <w14:checked w14:val="0"/>
            <w14:checkedState w14:val="2612" w14:font="MS Gothic"/>
            <w14:uncheckedState w14:val="2610" w14:font="MS Gothic"/>
          </w14:checkbox>
        </w:sdtPr>
        <w:sdtEndPr/>
        <w:sdtContent>
          <w:r w:rsidR="00F57851" w:rsidRPr="007E38C9">
            <w:rPr>
              <w:rFonts w:ascii="MS Gothic" w:eastAsia="MS Gothic" w:hAnsi="MS Gothic" w:hint="eastAsia"/>
            </w:rPr>
            <w:t>☐</w:t>
          </w:r>
        </w:sdtContent>
      </w:sdt>
      <w:r w:rsidR="00F57851" w:rsidRPr="007E38C9">
        <w:t xml:space="preserve"> 18-24</w:t>
      </w:r>
    </w:p>
    <w:p w14:paraId="1D237255" w14:textId="77777777" w:rsidR="00F57851" w:rsidRPr="007E38C9" w:rsidRDefault="004F7C70" w:rsidP="00E706D8">
      <w:pPr>
        <w:spacing w:before="0" w:after="120"/>
      </w:pPr>
      <w:sdt>
        <w:sdtPr>
          <w:id w:val="536483802"/>
          <w14:checkbox>
            <w14:checked w14:val="0"/>
            <w14:checkedState w14:val="2612" w14:font="MS Gothic"/>
            <w14:uncheckedState w14:val="2610" w14:font="MS Gothic"/>
          </w14:checkbox>
        </w:sdtPr>
        <w:sdtEndPr/>
        <w:sdtContent>
          <w:r w:rsidR="00F57851" w:rsidRPr="007E38C9">
            <w:rPr>
              <w:rFonts w:ascii="MS Gothic" w:eastAsia="MS Gothic" w:hAnsi="MS Gothic" w:hint="eastAsia"/>
            </w:rPr>
            <w:t>☐</w:t>
          </w:r>
        </w:sdtContent>
      </w:sdt>
      <w:r w:rsidR="00F57851" w:rsidRPr="007E38C9">
        <w:t xml:space="preserve"> 25-34</w:t>
      </w:r>
    </w:p>
    <w:p w14:paraId="73E5E7C4" w14:textId="77777777" w:rsidR="00F57851" w:rsidRPr="007E38C9" w:rsidRDefault="004F7C70" w:rsidP="00E706D8">
      <w:pPr>
        <w:spacing w:before="0" w:after="120"/>
      </w:pPr>
      <w:sdt>
        <w:sdtPr>
          <w:id w:val="1736813465"/>
          <w14:checkbox>
            <w14:checked w14:val="0"/>
            <w14:checkedState w14:val="2612" w14:font="MS Gothic"/>
            <w14:uncheckedState w14:val="2610" w14:font="MS Gothic"/>
          </w14:checkbox>
        </w:sdtPr>
        <w:sdtEndPr/>
        <w:sdtContent>
          <w:r w:rsidR="00F57851" w:rsidRPr="007E38C9">
            <w:rPr>
              <w:rFonts w:ascii="MS Gothic" w:eastAsia="MS Gothic" w:hAnsi="MS Gothic" w:hint="eastAsia"/>
            </w:rPr>
            <w:t>☐</w:t>
          </w:r>
        </w:sdtContent>
      </w:sdt>
      <w:r w:rsidR="00F57851" w:rsidRPr="007E38C9">
        <w:t xml:space="preserve"> 35-44</w:t>
      </w:r>
    </w:p>
    <w:p w14:paraId="55F92F95" w14:textId="77777777" w:rsidR="00F57851" w:rsidRPr="007E38C9" w:rsidRDefault="004F7C70" w:rsidP="00E706D8">
      <w:pPr>
        <w:spacing w:before="0" w:after="120"/>
      </w:pPr>
      <w:sdt>
        <w:sdtPr>
          <w:id w:val="808216261"/>
          <w14:checkbox>
            <w14:checked w14:val="0"/>
            <w14:checkedState w14:val="2612" w14:font="MS Gothic"/>
            <w14:uncheckedState w14:val="2610" w14:font="MS Gothic"/>
          </w14:checkbox>
        </w:sdtPr>
        <w:sdtEndPr/>
        <w:sdtContent>
          <w:r w:rsidR="00F57851" w:rsidRPr="007E38C9">
            <w:rPr>
              <w:rFonts w:ascii="MS Gothic" w:eastAsia="MS Gothic" w:hAnsi="MS Gothic" w:hint="eastAsia"/>
            </w:rPr>
            <w:t>☐</w:t>
          </w:r>
        </w:sdtContent>
      </w:sdt>
      <w:r w:rsidR="00F57851" w:rsidRPr="007E38C9">
        <w:t xml:space="preserve"> 45-54</w:t>
      </w:r>
    </w:p>
    <w:p w14:paraId="53A337D3" w14:textId="77777777" w:rsidR="00F57851" w:rsidRPr="007E38C9" w:rsidRDefault="004F7C70" w:rsidP="00E706D8">
      <w:pPr>
        <w:spacing w:before="0" w:after="120"/>
      </w:pPr>
      <w:sdt>
        <w:sdtPr>
          <w:id w:val="-766614403"/>
          <w14:checkbox>
            <w14:checked w14:val="0"/>
            <w14:checkedState w14:val="2612" w14:font="MS Gothic"/>
            <w14:uncheckedState w14:val="2610" w14:font="MS Gothic"/>
          </w14:checkbox>
        </w:sdtPr>
        <w:sdtEndPr/>
        <w:sdtContent>
          <w:r w:rsidR="00F57851" w:rsidRPr="007E38C9">
            <w:rPr>
              <w:rFonts w:ascii="MS Gothic" w:eastAsia="MS Gothic" w:hAnsi="MS Gothic" w:hint="eastAsia"/>
            </w:rPr>
            <w:t>☐</w:t>
          </w:r>
        </w:sdtContent>
      </w:sdt>
      <w:r w:rsidR="00F57851" w:rsidRPr="007E38C9">
        <w:t xml:space="preserve"> 55-64</w:t>
      </w:r>
    </w:p>
    <w:p w14:paraId="37A18B8B" w14:textId="77777777" w:rsidR="00F57851" w:rsidRPr="007E38C9" w:rsidRDefault="004F7C70" w:rsidP="00E706D8">
      <w:pPr>
        <w:spacing w:before="0" w:after="120"/>
      </w:pPr>
      <w:sdt>
        <w:sdtPr>
          <w:id w:val="-1194838858"/>
          <w14:checkbox>
            <w14:checked w14:val="0"/>
            <w14:checkedState w14:val="2612" w14:font="MS Gothic"/>
            <w14:uncheckedState w14:val="2610" w14:font="MS Gothic"/>
          </w14:checkbox>
        </w:sdtPr>
        <w:sdtEndPr/>
        <w:sdtContent>
          <w:r w:rsidR="00F57851" w:rsidRPr="007E38C9">
            <w:rPr>
              <w:rFonts w:ascii="MS Gothic" w:eastAsia="MS Gothic" w:hAnsi="MS Gothic" w:hint="eastAsia"/>
            </w:rPr>
            <w:t>☐</w:t>
          </w:r>
        </w:sdtContent>
      </w:sdt>
      <w:r w:rsidR="00F57851" w:rsidRPr="007E38C9">
        <w:t xml:space="preserve"> 65-74</w:t>
      </w:r>
    </w:p>
    <w:p w14:paraId="4B7330EE" w14:textId="77777777" w:rsidR="00F57851" w:rsidRPr="007E38C9" w:rsidRDefault="004F7C70" w:rsidP="00E706D8">
      <w:pPr>
        <w:spacing w:before="0" w:after="120"/>
      </w:pPr>
      <w:sdt>
        <w:sdtPr>
          <w:id w:val="-621842905"/>
          <w14:checkbox>
            <w14:checked w14:val="0"/>
            <w14:checkedState w14:val="2612" w14:font="MS Gothic"/>
            <w14:uncheckedState w14:val="2610" w14:font="MS Gothic"/>
          </w14:checkbox>
        </w:sdtPr>
        <w:sdtEndPr/>
        <w:sdtContent>
          <w:r w:rsidR="00F57851" w:rsidRPr="007E38C9">
            <w:rPr>
              <w:rFonts w:ascii="MS Gothic" w:eastAsia="MS Gothic" w:hAnsi="MS Gothic" w:hint="eastAsia"/>
            </w:rPr>
            <w:t>☐</w:t>
          </w:r>
        </w:sdtContent>
      </w:sdt>
      <w:r w:rsidR="00F57851" w:rsidRPr="007E38C9">
        <w:t xml:space="preserve"> 75+</w:t>
      </w:r>
    </w:p>
    <w:p w14:paraId="52201B3A" w14:textId="77777777" w:rsidR="00E706D8" w:rsidRDefault="00E706D8">
      <w:pPr>
        <w:spacing w:before="0" w:after="0" w:line="240" w:lineRule="auto"/>
      </w:pPr>
      <w:r>
        <w:br w:type="page"/>
      </w:r>
    </w:p>
    <w:p w14:paraId="1D2907B5" w14:textId="0E78FA1E" w:rsidR="00F57851" w:rsidRPr="007E38C9" w:rsidRDefault="00F57851" w:rsidP="00F57851">
      <w:r w:rsidRPr="007E38C9">
        <w:lastRenderedPageBreak/>
        <w:t>Which ethnic group(s) do you feel you belong to? (Please select as many as apply)</w:t>
      </w:r>
    </w:p>
    <w:p w14:paraId="4A197E26" w14:textId="77777777" w:rsidR="00F57851" w:rsidRPr="007E38C9" w:rsidRDefault="004F7C70" w:rsidP="00E706D8">
      <w:pPr>
        <w:spacing w:before="0" w:after="120"/>
      </w:pPr>
      <w:sdt>
        <w:sdtPr>
          <w:id w:val="1908029269"/>
          <w14:checkbox>
            <w14:checked w14:val="0"/>
            <w14:checkedState w14:val="2612" w14:font="MS Gothic"/>
            <w14:uncheckedState w14:val="2610" w14:font="MS Gothic"/>
          </w14:checkbox>
        </w:sdtPr>
        <w:sdtEndPr/>
        <w:sdtContent>
          <w:r w:rsidR="00F57851" w:rsidRPr="007E38C9">
            <w:rPr>
              <w:rFonts w:ascii="MS Gothic" w:eastAsia="MS Gothic" w:hAnsi="MS Gothic" w:hint="eastAsia"/>
            </w:rPr>
            <w:t>☐</w:t>
          </w:r>
        </w:sdtContent>
      </w:sdt>
      <w:r w:rsidR="00F57851" w:rsidRPr="007E38C9">
        <w:t xml:space="preserve"> Pākehā/NZ European</w:t>
      </w:r>
    </w:p>
    <w:p w14:paraId="4F095803" w14:textId="77777777" w:rsidR="00F57851" w:rsidRPr="007E38C9" w:rsidRDefault="004F7C70" w:rsidP="00E706D8">
      <w:pPr>
        <w:spacing w:before="0" w:after="120"/>
      </w:pPr>
      <w:sdt>
        <w:sdtPr>
          <w:id w:val="-1426415854"/>
          <w14:checkbox>
            <w14:checked w14:val="0"/>
            <w14:checkedState w14:val="2612" w14:font="MS Gothic"/>
            <w14:uncheckedState w14:val="2610" w14:font="MS Gothic"/>
          </w14:checkbox>
        </w:sdtPr>
        <w:sdtEndPr/>
        <w:sdtContent>
          <w:r w:rsidR="00F57851" w:rsidRPr="007E38C9">
            <w:rPr>
              <w:rFonts w:ascii="MS Gothic" w:eastAsia="MS Gothic" w:hAnsi="MS Gothic" w:hint="eastAsia"/>
            </w:rPr>
            <w:t>☐</w:t>
          </w:r>
        </w:sdtContent>
      </w:sdt>
      <w:r w:rsidR="00F57851" w:rsidRPr="007E38C9">
        <w:t xml:space="preserve"> Māori</w:t>
      </w:r>
    </w:p>
    <w:p w14:paraId="34824D9F" w14:textId="77777777" w:rsidR="00F57851" w:rsidRPr="007E38C9" w:rsidRDefault="004F7C70" w:rsidP="00E706D8">
      <w:pPr>
        <w:spacing w:before="0" w:after="120"/>
      </w:pPr>
      <w:sdt>
        <w:sdtPr>
          <w:id w:val="-982851239"/>
          <w14:checkbox>
            <w14:checked w14:val="0"/>
            <w14:checkedState w14:val="2612" w14:font="MS Gothic"/>
            <w14:uncheckedState w14:val="2610" w14:font="MS Gothic"/>
          </w14:checkbox>
        </w:sdtPr>
        <w:sdtEndPr/>
        <w:sdtContent>
          <w:r w:rsidR="00F57851" w:rsidRPr="007E38C9">
            <w:rPr>
              <w:rFonts w:ascii="MS Gothic" w:eastAsia="MS Gothic" w:hAnsi="MS Gothic" w:hint="eastAsia"/>
            </w:rPr>
            <w:t>☐</w:t>
          </w:r>
        </w:sdtContent>
      </w:sdt>
      <w:r w:rsidR="00F57851" w:rsidRPr="007E38C9">
        <w:t xml:space="preserve"> Cook Islands Māori</w:t>
      </w:r>
    </w:p>
    <w:p w14:paraId="05E8A123" w14:textId="77777777" w:rsidR="00F57851" w:rsidRPr="007E38C9" w:rsidRDefault="004F7C70" w:rsidP="00E706D8">
      <w:pPr>
        <w:spacing w:before="0" w:after="120"/>
      </w:pPr>
      <w:sdt>
        <w:sdtPr>
          <w:id w:val="1717782301"/>
          <w14:checkbox>
            <w14:checked w14:val="0"/>
            <w14:checkedState w14:val="2612" w14:font="MS Gothic"/>
            <w14:uncheckedState w14:val="2610" w14:font="MS Gothic"/>
          </w14:checkbox>
        </w:sdtPr>
        <w:sdtEndPr/>
        <w:sdtContent>
          <w:r w:rsidR="00F57851" w:rsidRPr="007E38C9">
            <w:rPr>
              <w:rFonts w:ascii="MS Gothic" w:eastAsia="MS Gothic" w:hAnsi="MS Gothic" w:hint="eastAsia"/>
            </w:rPr>
            <w:t>☐</w:t>
          </w:r>
        </w:sdtContent>
      </w:sdt>
      <w:r w:rsidR="00F57851" w:rsidRPr="007E38C9">
        <w:t xml:space="preserve"> Samoan</w:t>
      </w:r>
    </w:p>
    <w:p w14:paraId="487A5D0F" w14:textId="77777777" w:rsidR="00F57851" w:rsidRPr="007E38C9" w:rsidRDefault="004F7C70" w:rsidP="00E706D8">
      <w:pPr>
        <w:spacing w:before="0" w:after="120"/>
      </w:pPr>
      <w:sdt>
        <w:sdtPr>
          <w:id w:val="-378939772"/>
          <w14:checkbox>
            <w14:checked w14:val="0"/>
            <w14:checkedState w14:val="2612" w14:font="MS Gothic"/>
            <w14:uncheckedState w14:val="2610" w14:font="MS Gothic"/>
          </w14:checkbox>
        </w:sdtPr>
        <w:sdtEndPr/>
        <w:sdtContent>
          <w:r w:rsidR="00F57851" w:rsidRPr="007E38C9">
            <w:rPr>
              <w:rFonts w:ascii="MS Gothic" w:eastAsia="MS Gothic" w:hAnsi="MS Gothic" w:hint="eastAsia"/>
            </w:rPr>
            <w:t>☐</w:t>
          </w:r>
        </w:sdtContent>
      </w:sdt>
      <w:r w:rsidR="00F57851" w:rsidRPr="007E38C9">
        <w:t xml:space="preserve"> Tongan</w:t>
      </w:r>
    </w:p>
    <w:p w14:paraId="1950DBC6" w14:textId="77777777" w:rsidR="00F57851" w:rsidRPr="007E38C9" w:rsidRDefault="004F7C70" w:rsidP="00E706D8">
      <w:pPr>
        <w:spacing w:before="0" w:after="120"/>
      </w:pPr>
      <w:sdt>
        <w:sdtPr>
          <w:id w:val="78641324"/>
          <w14:checkbox>
            <w14:checked w14:val="0"/>
            <w14:checkedState w14:val="2612" w14:font="MS Gothic"/>
            <w14:uncheckedState w14:val="2610" w14:font="MS Gothic"/>
          </w14:checkbox>
        </w:sdtPr>
        <w:sdtEndPr/>
        <w:sdtContent>
          <w:r w:rsidR="00F57851" w:rsidRPr="007E38C9">
            <w:rPr>
              <w:rFonts w:ascii="MS Gothic" w:eastAsia="MS Gothic" w:hAnsi="MS Gothic" w:hint="eastAsia"/>
            </w:rPr>
            <w:t>☐</w:t>
          </w:r>
        </w:sdtContent>
      </w:sdt>
      <w:r w:rsidR="00F57851" w:rsidRPr="007E38C9">
        <w:t xml:space="preserve"> Indian</w:t>
      </w:r>
    </w:p>
    <w:p w14:paraId="4E0BEDCE" w14:textId="77777777" w:rsidR="00F57851" w:rsidRPr="007E38C9" w:rsidRDefault="004F7C70" w:rsidP="00E706D8">
      <w:pPr>
        <w:spacing w:before="0" w:after="120"/>
      </w:pPr>
      <w:sdt>
        <w:sdtPr>
          <w:id w:val="-1109431919"/>
          <w14:checkbox>
            <w14:checked w14:val="0"/>
            <w14:checkedState w14:val="2612" w14:font="MS Gothic"/>
            <w14:uncheckedState w14:val="2610" w14:font="MS Gothic"/>
          </w14:checkbox>
        </w:sdtPr>
        <w:sdtEndPr/>
        <w:sdtContent>
          <w:r w:rsidR="00F57851" w:rsidRPr="007E38C9">
            <w:rPr>
              <w:rFonts w:ascii="MS Gothic" w:eastAsia="MS Gothic" w:hAnsi="MS Gothic" w:hint="eastAsia"/>
            </w:rPr>
            <w:t>☐</w:t>
          </w:r>
        </w:sdtContent>
      </w:sdt>
      <w:r w:rsidR="00F57851" w:rsidRPr="007E38C9">
        <w:t xml:space="preserve"> Chinese</w:t>
      </w:r>
    </w:p>
    <w:p w14:paraId="3AAEDE7D" w14:textId="77777777" w:rsidR="00F57851" w:rsidRPr="007E38C9" w:rsidRDefault="004F7C70" w:rsidP="00E706D8">
      <w:pPr>
        <w:spacing w:before="0" w:after="120"/>
      </w:pPr>
      <w:sdt>
        <w:sdtPr>
          <w:id w:val="-151605651"/>
          <w14:checkbox>
            <w14:checked w14:val="0"/>
            <w14:checkedState w14:val="2612" w14:font="MS Gothic"/>
            <w14:uncheckedState w14:val="2610" w14:font="MS Gothic"/>
          </w14:checkbox>
        </w:sdtPr>
        <w:sdtEndPr/>
        <w:sdtContent>
          <w:r w:rsidR="00F57851" w:rsidRPr="007E38C9">
            <w:rPr>
              <w:rFonts w:ascii="MS Gothic" w:eastAsia="MS Gothic" w:hAnsi="MS Gothic" w:hint="eastAsia"/>
            </w:rPr>
            <w:t>☐</w:t>
          </w:r>
        </w:sdtContent>
      </w:sdt>
      <w:r w:rsidR="00F57851" w:rsidRPr="007E38C9">
        <w:t xml:space="preserve"> Filipino</w:t>
      </w:r>
    </w:p>
    <w:p w14:paraId="619A3567" w14:textId="77777777" w:rsidR="00F57851" w:rsidRPr="007E38C9" w:rsidRDefault="004F7C70" w:rsidP="00E706D8">
      <w:pPr>
        <w:spacing w:before="0" w:after="120"/>
      </w:pPr>
      <w:sdt>
        <w:sdtPr>
          <w:id w:val="989213287"/>
          <w14:checkbox>
            <w14:checked w14:val="0"/>
            <w14:checkedState w14:val="2612" w14:font="MS Gothic"/>
            <w14:uncheckedState w14:val="2610" w14:font="MS Gothic"/>
          </w14:checkbox>
        </w:sdtPr>
        <w:sdtEndPr/>
        <w:sdtContent>
          <w:r w:rsidR="00F57851" w:rsidRPr="007E38C9">
            <w:rPr>
              <w:rFonts w:ascii="MS Gothic" w:eastAsia="MS Gothic" w:hAnsi="MS Gothic" w:hint="eastAsia"/>
            </w:rPr>
            <w:t>☐</w:t>
          </w:r>
        </w:sdtContent>
      </w:sdt>
      <w:r w:rsidR="00F57851" w:rsidRPr="007E38C9">
        <w:t xml:space="preserve"> Korean</w:t>
      </w:r>
    </w:p>
    <w:p w14:paraId="73FFA202" w14:textId="0572AE74" w:rsidR="00F57851" w:rsidRPr="007E38C9" w:rsidRDefault="00F57851" w:rsidP="00E706D8">
      <w:pPr>
        <w:spacing w:before="0" w:after="120"/>
      </w:pPr>
      <w:r w:rsidRPr="007E38C9">
        <w:t>Other (please specify)</w:t>
      </w:r>
      <w:r w:rsidR="00E706D8">
        <w:t>: ____________________________</w:t>
      </w:r>
    </w:p>
    <w:p w14:paraId="30F70EA7" w14:textId="77777777" w:rsidR="00F57851" w:rsidRPr="007E38C9" w:rsidRDefault="00F57851" w:rsidP="00F57851">
      <w:pPr>
        <w:pStyle w:val="Heading3"/>
      </w:pPr>
      <w:r w:rsidRPr="007E38C9">
        <w:t>Important privacy information</w:t>
      </w:r>
    </w:p>
    <w:p w14:paraId="10F9F41D" w14:textId="77777777" w:rsidR="00F57851" w:rsidRPr="007E38C9" w:rsidRDefault="00F57851" w:rsidP="00F57851">
      <w:r w:rsidRPr="007E38C9">
        <w:t xml:space="preserve">The personal information that you provide in this form will be held and protected by Auckland Council in accordance with our privacy policy (available at </w:t>
      </w:r>
      <w:hyperlink r:id="rId22" w:history="1">
        <w:r w:rsidRPr="00EE2DE6">
          <w:rPr>
            <w:rStyle w:val="Hyperlink"/>
            <w:color w:val="0000FF"/>
          </w:rPr>
          <w:t>aucklandcouncil.govt.nz/privacy</w:t>
        </w:r>
      </w:hyperlink>
      <w:r w:rsidRPr="007E38C9">
        <w:t xml:space="preserve"> and at our libraries with council services) and with the Privacy Act 2020. The privacy policy explains how we can use and share your personal information in relation to any interaction you have with the council, and how you can access and correct that information. You should familiarise yourself with this policy before submitting this form.</w:t>
      </w:r>
    </w:p>
    <w:p w14:paraId="6016AF09" w14:textId="77777777" w:rsidR="00F57851" w:rsidRPr="007E38C9" w:rsidRDefault="00F57851" w:rsidP="00F57851">
      <w:pPr>
        <w:pStyle w:val="pgnum"/>
      </w:pPr>
      <w:r w:rsidRPr="007E38C9">
        <w:lastRenderedPageBreak/>
        <w:t>Page 37</w:t>
      </w:r>
    </w:p>
    <w:p w14:paraId="6145D671" w14:textId="77777777" w:rsidR="00F57851" w:rsidRPr="007E38C9" w:rsidRDefault="00F57851" w:rsidP="00F57851">
      <w:pPr>
        <w:pStyle w:val="Heading1"/>
      </w:pPr>
      <w:r w:rsidRPr="007E38C9">
        <w:t>Your feedback</w:t>
      </w:r>
    </w:p>
    <w:p w14:paraId="4F4095A6" w14:textId="77777777" w:rsidR="00F57851" w:rsidRPr="007E38C9" w:rsidRDefault="00F57851" w:rsidP="00F57851">
      <w:r w:rsidRPr="007E38C9">
        <w:t>(All questions are optional—you can answer all or any)</w:t>
      </w:r>
    </w:p>
    <w:p w14:paraId="7BB9F105" w14:textId="77777777" w:rsidR="00F57851" w:rsidRPr="007E38C9" w:rsidRDefault="00F57851" w:rsidP="00F57851">
      <w:pPr>
        <w:pStyle w:val="Heading2"/>
      </w:pPr>
      <w:r w:rsidRPr="007E38C9">
        <w:t xml:space="preserve">Question 1: Our overall plan and proposed rates </w:t>
      </w:r>
      <w:proofErr w:type="gramStart"/>
      <w:r w:rsidRPr="007E38C9">
        <w:t>increases</w:t>
      </w:r>
      <w:proofErr w:type="gramEnd"/>
    </w:p>
    <w:p w14:paraId="2760465A" w14:textId="77777777" w:rsidR="00F57851" w:rsidRPr="007E38C9" w:rsidRDefault="00F57851" w:rsidP="00F57851">
      <w:r w:rsidRPr="007E38C9">
        <w:t>Our Annual Plan 2026/2027 builds on the first two years of our Long-term Plan 2024-2034 (LTP). It focuses on continuing to strengthen our finances and Auckland's physical resilience, while investing where it is needed most to meet the needs of our growing communities.</w:t>
      </w:r>
    </w:p>
    <w:p w14:paraId="3377B626" w14:textId="77777777" w:rsidR="00F57851" w:rsidRPr="007E38C9" w:rsidRDefault="00F57851" w:rsidP="00F57851">
      <w:r w:rsidRPr="007E38C9">
        <w:t>In 2026/2027 that includes prioritising investment in:</w:t>
      </w:r>
    </w:p>
    <w:p w14:paraId="1293A646" w14:textId="77777777" w:rsidR="00F57851" w:rsidRPr="007E38C9" w:rsidRDefault="00F57851" w:rsidP="00E706D8">
      <w:pPr>
        <w:pStyle w:val="ListParagraph"/>
        <w:numPr>
          <w:ilvl w:val="0"/>
          <w:numId w:val="25"/>
        </w:numPr>
        <w:spacing w:before="0" w:after="120"/>
        <w:ind w:left="357" w:hanging="357"/>
      </w:pPr>
      <w:r w:rsidRPr="007E38C9">
        <w:t>transport</w:t>
      </w:r>
    </w:p>
    <w:p w14:paraId="455E966F" w14:textId="77777777" w:rsidR="00F57851" w:rsidRPr="007E38C9" w:rsidRDefault="00F57851" w:rsidP="00E706D8">
      <w:pPr>
        <w:pStyle w:val="ListParagraph"/>
        <w:numPr>
          <w:ilvl w:val="0"/>
          <w:numId w:val="25"/>
        </w:numPr>
        <w:spacing w:before="0" w:after="120"/>
        <w:ind w:left="357" w:hanging="357"/>
      </w:pPr>
      <w:r w:rsidRPr="007E38C9">
        <w:t>water</w:t>
      </w:r>
    </w:p>
    <w:p w14:paraId="58BDF358" w14:textId="77777777" w:rsidR="00F57851" w:rsidRPr="007E38C9" w:rsidRDefault="00F57851" w:rsidP="00E706D8">
      <w:pPr>
        <w:pStyle w:val="ListParagraph"/>
        <w:numPr>
          <w:ilvl w:val="0"/>
          <w:numId w:val="25"/>
        </w:numPr>
        <w:spacing w:before="0" w:after="120"/>
        <w:ind w:left="357" w:hanging="357"/>
      </w:pPr>
      <w:r w:rsidRPr="007E38C9">
        <w:t>helping local boards respond to the needs of their communities.</w:t>
      </w:r>
    </w:p>
    <w:p w14:paraId="0A2D5AB4" w14:textId="77777777" w:rsidR="00F57851" w:rsidRPr="007E38C9" w:rsidRDefault="00F57851" w:rsidP="00F57851">
      <w:r w:rsidRPr="007E38C9">
        <w:t>This annual plan also proposes how we will pay for services and investments, including a 7.9 per cent rates increase for an average-value residential property. The increase in rates is mainly due to the $235 million yearly cost to run and own the City Rail Link, the bulk of which is interest and depreciation costs for the council's share of CRL.</w:t>
      </w:r>
    </w:p>
    <w:p w14:paraId="08FD55CE" w14:textId="77777777" w:rsidR="00F57851" w:rsidRPr="007E38C9" w:rsidRDefault="00F57851" w:rsidP="00F57851">
      <w:r w:rsidRPr="007E38C9">
        <w:lastRenderedPageBreak/>
        <w:t xml:space="preserve">Individual rates </w:t>
      </w:r>
      <w:proofErr w:type="gramStart"/>
      <w:r w:rsidRPr="007E38C9">
        <w:t>increases</w:t>
      </w:r>
      <w:proofErr w:type="gramEnd"/>
      <w:r w:rsidRPr="007E38C9">
        <w:t xml:space="preserve"> will vary by property type and value. Visit the online rates guide to see your property.</w:t>
      </w:r>
    </w:p>
    <w:p w14:paraId="79D16BF7" w14:textId="77777777" w:rsidR="00F57851" w:rsidRPr="007E38C9" w:rsidRDefault="00F57851" w:rsidP="00F57851">
      <w:pPr>
        <w:rPr>
          <w:b/>
          <w:bCs/>
        </w:rPr>
      </w:pPr>
      <w:r w:rsidRPr="007E38C9">
        <w:rPr>
          <w:b/>
          <w:bCs/>
        </w:rPr>
        <w:t>What do you think of the proposed annual plan?</w:t>
      </w:r>
    </w:p>
    <w:p w14:paraId="7227E268" w14:textId="77777777" w:rsidR="00F57851" w:rsidRPr="007E38C9" w:rsidRDefault="004F7C70" w:rsidP="0055488D">
      <w:pPr>
        <w:spacing w:before="0" w:after="120"/>
      </w:pPr>
      <w:sdt>
        <w:sdtPr>
          <w:id w:val="-701549419"/>
          <w14:checkbox>
            <w14:checked w14:val="0"/>
            <w14:checkedState w14:val="2612" w14:font="MS Gothic"/>
            <w14:uncheckedState w14:val="2610" w14:font="MS Gothic"/>
          </w14:checkbox>
        </w:sdtPr>
        <w:sdtEndPr/>
        <w:sdtContent>
          <w:r w:rsidR="00F57851" w:rsidRPr="007E38C9">
            <w:rPr>
              <w:rFonts w:ascii="MS Gothic" w:eastAsia="MS Gothic" w:hAnsi="MS Gothic" w:hint="eastAsia"/>
            </w:rPr>
            <w:t>☐</w:t>
          </w:r>
        </w:sdtContent>
      </w:sdt>
      <w:r w:rsidR="00F57851" w:rsidRPr="007E38C9">
        <w:t xml:space="preserve"> Support all</w:t>
      </w:r>
    </w:p>
    <w:p w14:paraId="7F259D66" w14:textId="77777777" w:rsidR="00F57851" w:rsidRPr="007E38C9" w:rsidRDefault="004F7C70" w:rsidP="0055488D">
      <w:pPr>
        <w:spacing w:before="0" w:after="120"/>
      </w:pPr>
      <w:sdt>
        <w:sdtPr>
          <w:id w:val="1856224398"/>
          <w14:checkbox>
            <w14:checked w14:val="0"/>
            <w14:checkedState w14:val="2612" w14:font="MS Gothic"/>
            <w14:uncheckedState w14:val="2610" w14:font="MS Gothic"/>
          </w14:checkbox>
        </w:sdtPr>
        <w:sdtEndPr/>
        <w:sdtContent>
          <w:r w:rsidR="00F57851" w:rsidRPr="007E38C9">
            <w:rPr>
              <w:rFonts w:ascii="MS Gothic" w:eastAsia="MS Gothic" w:hAnsi="MS Gothic" w:hint="eastAsia"/>
            </w:rPr>
            <w:t>☐</w:t>
          </w:r>
        </w:sdtContent>
      </w:sdt>
      <w:r w:rsidR="00F57851" w:rsidRPr="007E38C9">
        <w:t xml:space="preserve"> Support most</w:t>
      </w:r>
    </w:p>
    <w:p w14:paraId="6114485D" w14:textId="77777777" w:rsidR="00F57851" w:rsidRPr="007E38C9" w:rsidRDefault="004F7C70" w:rsidP="0055488D">
      <w:pPr>
        <w:spacing w:before="0" w:after="120"/>
      </w:pPr>
      <w:sdt>
        <w:sdtPr>
          <w:id w:val="2019580673"/>
          <w14:checkbox>
            <w14:checked w14:val="0"/>
            <w14:checkedState w14:val="2612" w14:font="MS Gothic"/>
            <w14:uncheckedState w14:val="2610" w14:font="MS Gothic"/>
          </w14:checkbox>
        </w:sdtPr>
        <w:sdtEndPr/>
        <w:sdtContent>
          <w:r w:rsidR="00F57851" w:rsidRPr="007E38C9">
            <w:rPr>
              <w:rFonts w:ascii="MS Gothic" w:eastAsia="MS Gothic" w:hAnsi="MS Gothic" w:hint="eastAsia"/>
            </w:rPr>
            <w:t>☐</w:t>
          </w:r>
        </w:sdtContent>
      </w:sdt>
      <w:r w:rsidR="00F57851" w:rsidRPr="007E38C9">
        <w:t xml:space="preserve"> Do not support most</w:t>
      </w:r>
    </w:p>
    <w:p w14:paraId="622910CB" w14:textId="77777777" w:rsidR="00F57851" w:rsidRPr="007E38C9" w:rsidRDefault="004F7C70" w:rsidP="0055488D">
      <w:pPr>
        <w:spacing w:before="0" w:after="120"/>
      </w:pPr>
      <w:sdt>
        <w:sdtPr>
          <w:id w:val="1471472412"/>
          <w14:checkbox>
            <w14:checked w14:val="0"/>
            <w14:checkedState w14:val="2612" w14:font="MS Gothic"/>
            <w14:uncheckedState w14:val="2610" w14:font="MS Gothic"/>
          </w14:checkbox>
        </w:sdtPr>
        <w:sdtEndPr/>
        <w:sdtContent>
          <w:r w:rsidR="00F57851" w:rsidRPr="007E38C9">
            <w:rPr>
              <w:rFonts w:ascii="MS Gothic" w:eastAsia="MS Gothic" w:hAnsi="MS Gothic" w:hint="eastAsia"/>
            </w:rPr>
            <w:t>☐</w:t>
          </w:r>
        </w:sdtContent>
      </w:sdt>
      <w:r w:rsidR="00F57851" w:rsidRPr="007E38C9">
        <w:t xml:space="preserve"> Do not support any</w:t>
      </w:r>
    </w:p>
    <w:p w14:paraId="5C7622FF" w14:textId="77777777" w:rsidR="00F57851" w:rsidRPr="007E38C9" w:rsidRDefault="004F7C70" w:rsidP="0055488D">
      <w:pPr>
        <w:spacing w:before="0" w:after="120"/>
      </w:pPr>
      <w:sdt>
        <w:sdtPr>
          <w:id w:val="-1859958462"/>
          <w14:checkbox>
            <w14:checked w14:val="0"/>
            <w14:checkedState w14:val="2612" w14:font="MS Gothic"/>
            <w14:uncheckedState w14:val="2610" w14:font="MS Gothic"/>
          </w14:checkbox>
        </w:sdtPr>
        <w:sdtEndPr/>
        <w:sdtContent>
          <w:r w:rsidR="00F57851" w:rsidRPr="007E38C9">
            <w:rPr>
              <w:rFonts w:ascii="MS Gothic" w:eastAsia="MS Gothic" w:hAnsi="MS Gothic" w:hint="eastAsia"/>
            </w:rPr>
            <w:t>☐</w:t>
          </w:r>
        </w:sdtContent>
      </w:sdt>
      <w:r w:rsidR="00F57851" w:rsidRPr="007E38C9">
        <w:t xml:space="preserve"> I don't know</w:t>
      </w:r>
    </w:p>
    <w:p w14:paraId="3B297604" w14:textId="3E8149C2" w:rsidR="00F57851" w:rsidRPr="007E38C9" w:rsidRDefault="00F57851" w:rsidP="00F57851">
      <w:r w:rsidRPr="007E38C9">
        <w:t>Tell us why:</w:t>
      </w:r>
      <w:r w:rsidR="00E706D8">
        <w:t xml:space="preserve"> _____________________________________</w:t>
      </w:r>
    </w:p>
    <w:p w14:paraId="40A14814" w14:textId="4DF8626C" w:rsidR="00F57851" w:rsidRPr="007E38C9" w:rsidRDefault="00E706D8" w:rsidP="00F57851">
      <w:r>
        <w:t>_______________________________________________</w:t>
      </w:r>
    </w:p>
    <w:p w14:paraId="0656EBD4" w14:textId="28A08944" w:rsidR="00F57851" w:rsidRPr="007E38C9" w:rsidRDefault="00E706D8" w:rsidP="00F57851">
      <w:r>
        <w:t>_______________________________________________</w:t>
      </w:r>
    </w:p>
    <w:p w14:paraId="4FA1DF35" w14:textId="77777777" w:rsidR="00F57851" w:rsidRPr="007E38C9" w:rsidRDefault="00F57851" w:rsidP="00F57851">
      <w:pPr>
        <w:pStyle w:val="Heading2"/>
      </w:pPr>
      <w:r w:rsidRPr="007E38C9">
        <w:t>Question 2: Changes to other rates, fees and charges</w:t>
      </w:r>
    </w:p>
    <w:p w14:paraId="0FFCE121" w14:textId="77777777" w:rsidR="00F57851" w:rsidRPr="007E38C9" w:rsidRDefault="00F57851" w:rsidP="00F57851">
      <w:r w:rsidRPr="007E38C9">
        <w:t xml:space="preserve">Besides the 7.9 per cent rates increase for an average-value residential property, the annual plan includes changes to a range of other rates, fees and charges. These include some changes to fees and charges, introduction of a refuse bin/bag exchange fee, changes to the Kingsland and Onehunga BID programme areas, Waitakere Rural Sewerage Scheme, and an Auckland Transport proposal to increase residential parking permit fees in specific areas. Refer to print pages 30-32 of the </w:t>
      </w:r>
      <w:r w:rsidRPr="007E38C9">
        <w:lastRenderedPageBreak/>
        <w:t>consultation document for information about proposed changes to rates, fees and charges.</w:t>
      </w:r>
    </w:p>
    <w:p w14:paraId="73555F8A" w14:textId="77777777" w:rsidR="00F57851" w:rsidRPr="007E38C9" w:rsidRDefault="00F57851" w:rsidP="00F57851">
      <w:r w:rsidRPr="007E38C9">
        <w:rPr>
          <w:b/>
          <w:bCs/>
        </w:rPr>
        <w:t>What do you think about these proposed changes?</w:t>
      </w:r>
      <w:r w:rsidRPr="007E38C9">
        <w:t xml:space="preserve"> (Please let us know the specific changes to other rates, fees and charges you are commenting on)</w:t>
      </w:r>
    </w:p>
    <w:p w14:paraId="2D3F25F3" w14:textId="4B283EF8" w:rsidR="00F57851" w:rsidRPr="007E38C9" w:rsidRDefault="00F57851" w:rsidP="00F57851">
      <w:r w:rsidRPr="007E38C9">
        <w:t>Tell us why:</w:t>
      </w:r>
      <w:r w:rsidR="00B96004">
        <w:t xml:space="preserve"> _____________________________________</w:t>
      </w:r>
    </w:p>
    <w:p w14:paraId="6A9F95A5" w14:textId="442FB3D5" w:rsidR="00F57851" w:rsidRPr="007E38C9" w:rsidRDefault="00B96004" w:rsidP="00F57851">
      <w:r>
        <w:t>_______________________________________________</w:t>
      </w:r>
    </w:p>
    <w:p w14:paraId="073CC7E4" w14:textId="6C6B953F" w:rsidR="00F57851" w:rsidRPr="007E38C9" w:rsidRDefault="00B96004" w:rsidP="00F57851">
      <w:r>
        <w:t>_______________________________________________</w:t>
      </w:r>
    </w:p>
    <w:p w14:paraId="41CD2D5A" w14:textId="77777777" w:rsidR="00F57851" w:rsidRPr="007E38C9" w:rsidRDefault="00F57851" w:rsidP="00F57851">
      <w:pPr>
        <w:pStyle w:val="Heading2"/>
      </w:pPr>
      <w:r w:rsidRPr="007E38C9">
        <w:t>Question 3: Local board priorities</w:t>
      </w:r>
    </w:p>
    <w:p w14:paraId="7751A005" w14:textId="77777777" w:rsidR="00F57851" w:rsidRPr="007E38C9" w:rsidRDefault="00F57851" w:rsidP="00F57851">
      <w:r w:rsidRPr="007E38C9">
        <w:t>For more information, read print pages 16-29 of the consultation document.</w:t>
      </w:r>
    </w:p>
    <w:p w14:paraId="1174E737" w14:textId="77777777" w:rsidR="00F57851" w:rsidRPr="007E38C9" w:rsidRDefault="00F57851" w:rsidP="00F57851">
      <w:r w:rsidRPr="007E38C9">
        <w:t xml:space="preserve">You can find out your local board at </w:t>
      </w:r>
      <w:hyperlink r:id="rId23" w:history="1">
        <w:r w:rsidRPr="00B96004">
          <w:rPr>
            <w:rStyle w:val="Hyperlink"/>
            <w:color w:val="0000FF"/>
          </w:rPr>
          <w:t>www.aucklandcouncil.govt.nz/en/about-auckland-council/how-auckland-council-works/local-boards/find-local-board.html</w:t>
        </w:r>
      </w:hyperlink>
    </w:p>
    <w:p w14:paraId="4CD6E526" w14:textId="764973BD" w:rsidR="00F57851" w:rsidRDefault="00F57851" w:rsidP="00F57851">
      <w:pPr>
        <w:rPr>
          <w:b/>
          <w:bCs/>
        </w:rPr>
      </w:pPr>
      <w:r w:rsidRPr="007E38C9">
        <w:rPr>
          <w:b/>
          <w:bCs/>
        </w:rPr>
        <w:t>3A. Which local board does your feedback relate to?</w:t>
      </w:r>
    </w:p>
    <w:p w14:paraId="033C7609" w14:textId="3F278BB7" w:rsidR="00B96004" w:rsidRPr="00B96004" w:rsidRDefault="00B96004" w:rsidP="00F57851">
      <w:r w:rsidRPr="00B96004">
        <w:t>_______________________________________________</w:t>
      </w:r>
    </w:p>
    <w:p w14:paraId="6D628822" w14:textId="77777777" w:rsidR="00B96004" w:rsidRDefault="00B96004">
      <w:pPr>
        <w:spacing w:before="0" w:after="0" w:line="240" w:lineRule="auto"/>
        <w:rPr>
          <w:b/>
          <w:bCs/>
        </w:rPr>
      </w:pPr>
      <w:r>
        <w:rPr>
          <w:b/>
          <w:bCs/>
        </w:rPr>
        <w:br w:type="page"/>
      </w:r>
    </w:p>
    <w:p w14:paraId="6B21B72C" w14:textId="6B27B548" w:rsidR="00F57851" w:rsidRPr="007E38C9" w:rsidRDefault="00F57851" w:rsidP="00F57851">
      <w:pPr>
        <w:rPr>
          <w:b/>
          <w:bCs/>
        </w:rPr>
      </w:pPr>
      <w:r w:rsidRPr="007E38C9">
        <w:rPr>
          <w:b/>
          <w:bCs/>
        </w:rPr>
        <w:lastRenderedPageBreak/>
        <w:t>3B. What do you think of the options for your local board area in 2026/2027?</w:t>
      </w:r>
    </w:p>
    <w:p w14:paraId="077D010F" w14:textId="77777777" w:rsidR="00F57851" w:rsidRPr="007E38C9" w:rsidRDefault="004F7C70" w:rsidP="00B96004">
      <w:pPr>
        <w:spacing w:before="0" w:after="120"/>
      </w:pPr>
      <w:sdt>
        <w:sdtPr>
          <w:id w:val="1475565155"/>
          <w14:checkbox>
            <w14:checked w14:val="0"/>
            <w14:checkedState w14:val="2612" w14:font="MS Gothic"/>
            <w14:uncheckedState w14:val="2610" w14:font="MS Gothic"/>
          </w14:checkbox>
        </w:sdtPr>
        <w:sdtEndPr/>
        <w:sdtContent>
          <w:r w:rsidR="00F57851" w:rsidRPr="007E38C9">
            <w:rPr>
              <w:rFonts w:ascii="MS Gothic" w:eastAsia="MS Gothic" w:hAnsi="MS Gothic" w:hint="eastAsia"/>
            </w:rPr>
            <w:t>☐</w:t>
          </w:r>
        </w:sdtContent>
      </w:sdt>
      <w:r w:rsidR="00F57851" w:rsidRPr="007E38C9">
        <w:t xml:space="preserve"> Support all</w:t>
      </w:r>
    </w:p>
    <w:p w14:paraId="619E497B" w14:textId="77777777" w:rsidR="00F57851" w:rsidRPr="007E38C9" w:rsidRDefault="004F7C70" w:rsidP="00B96004">
      <w:pPr>
        <w:spacing w:before="0" w:after="120"/>
      </w:pPr>
      <w:sdt>
        <w:sdtPr>
          <w:id w:val="-948083301"/>
          <w14:checkbox>
            <w14:checked w14:val="0"/>
            <w14:checkedState w14:val="2612" w14:font="MS Gothic"/>
            <w14:uncheckedState w14:val="2610" w14:font="MS Gothic"/>
          </w14:checkbox>
        </w:sdtPr>
        <w:sdtEndPr/>
        <w:sdtContent>
          <w:r w:rsidR="00F57851" w:rsidRPr="007E38C9">
            <w:rPr>
              <w:rFonts w:ascii="MS Gothic" w:eastAsia="MS Gothic" w:hAnsi="MS Gothic" w:hint="eastAsia"/>
            </w:rPr>
            <w:t>☐</w:t>
          </w:r>
        </w:sdtContent>
      </w:sdt>
      <w:r w:rsidR="00F57851" w:rsidRPr="007E38C9">
        <w:t xml:space="preserve"> Support most</w:t>
      </w:r>
    </w:p>
    <w:p w14:paraId="1075D3E5" w14:textId="77777777" w:rsidR="00F57851" w:rsidRPr="007E38C9" w:rsidRDefault="004F7C70" w:rsidP="00B96004">
      <w:pPr>
        <w:spacing w:before="0" w:after="120"/>
      </w:pPr>
      <w:sdt>
        <w:sdtPr>
          <w:id w:val="-118848162"/>
          <w14:checkbox>
            <w14:checked w14:val="0"/>
            <w14:checkedState w14:val="2612" w14:font="MS Gothic"/>
            <w14:uncheckedState w14:val="2610" w14:font="MS Gothic"/>
          </w14:checkbox>
        </w:sdtPr>
        <w:sdtEndPr/>
        <w:sdtContent>
          <w:r w:rsidR="00F57851" w:rsidRPr="007E38C9">
            <w:rPr>
              <w:rFonts w:ascii="MS Gothic" w:eastAsia="MS Gothic" w:hAnsi="MS Gothic" w:hint="eastAsia"/>
            </w:rPr>
            <w:t>☐</w:t>
          </w:r>
        </w:sdtContent>
      </w:sdt>
      <w:r w:rsidR="00F57851" w:rsidRPr="007E38C9">
        <w:t xml:space="preserve"> Do not support most</w:t>
      </w:r>
    </w:p>
    <w:p w14:paraId="134EB45D" w14:textId="77777777" w:rsidR="00F57851" w:rsidRPr="007E38C9" w:rsidRDefault="004F7C70" w:rsidP="00B96004">
      <w:pPr>
        <w:spacing w:before="0" w:after="120"/>
      </w:pPr>
      <w:sdt>
        <w:sdtPr>
          <w:id w:val="-1956086326"/>
          <w14:checkbox>
            <w14:checked w14:val="0"/>
            <w14:checkedState w14:val="2612" w14:font="MS Gothic"/>
            <w14:uncheckedState w14:val="2610" w14:font="MS Gothic"/>
          </w14:checkbox>
        </w:sdtPr>
        <w:sdtEndPr/>
        <w:sdtContent>
          <w:r w:rsidR="00F57851" w:rsidRPr="007E38C9">
            <w:rPr>
              <w:rFonts w:ascii="MS Gothic" w:eastAsia="MS Gothic" w:hAnsi="MS Gothic" w:hint="eastAsia"/>
            </w:rPr>
            <w:t>☐</w:t>
          </w:r>
        </w:sdtContent>
      </w:sdt>
      <w:r w:rsidR="00F57851" w:rsidRPr="007E38C9">
        <w:t xml:space="preserve"> Do not support any</w:t>
      </w:r>
    </w:p>
    <w:p w14:paraId="4D6A01CA" w14:textId="77777777" w:rsidR="00F57851" w:rsidRPr="007E38C9" w:rsidRDefault="004F7C70" w:rsidP="00B96004">
      <w:pPr>
        <w:spacing w:before="0" w:after="120"/>
      </w:pPr>
      <w:sdt>
        <w:sdtPr>
          <w:id w:val="-180667625"/>
          <w14:checkbox>
            <w14:checked w14:val="0"/>
            <w14:checkedState w14:val="2612" w14:font="MS Gothic"/>
            <w14:uncheckedState w14:val="2610" w14:font="MS Gothic"/>
          </w14:checkbox>
        </w:sdtPr>
        <w:sdtEndPr/>
        <w:sdtContent>
          <w:r w:rsidR="00F57851" w:rsidRPr="007E38C9">
            <w:rPr>
              <w:rFonts w:ascii="MS Gothic" w:eastAsia="MS Gothic" w:hAnsi="MS Gothic" w:hint="eastAsia"/>
            </w:rPr>
            <w:t>☐</w:t>
          </w:r>
        </w:sdtContent>
      </w:sdt>
      <w:r w:rsidR="00F57851" w:rsidRPr="007E38C9">
        <w:t xml:space="preserve"> I don't know</w:t>
      </w:r>
    </w:p>
    <w:p w14:paraId="76D39073" w14:textId="73DC79EF" w:rsidR="00F57851" w:rsidRPr="007E38C9" w:rsidRDefault="00F57851" w:rsidP="00F57851">
      <w:r w:rsidRPr="007E38C9">
        <w:t>Tell us why:</w:t>
      </w:r>
      <w:r w:rsidR="00B96004">
        <w:t xml:space="preserve"> _____________________________________</w:t>
      </w:r>
    </w:p>
    <w:p w14:paraId="2D598576" w14:textId="08E68388" w:rsidR="00F57851" w:rsidRPr="007E38C9" w:rsidRDefault="00B96004" w:rsidP="00F57851">
      <w:r>
        <w:t>_______________________________________________</w:t>
      </w:r>
    </w:p>
    <w:p w14:paraId="5E61D91B" w14:textId="73517B2C" w:rsidR="00F57851" w:rsidRPr="007E38C9" w:rsidRDefault="00B96004" w:rsidP="00F57851">
      <w:r>
        <w:t>_______________________________________________</w:t>
      </w:r>
    </w:p>
    <w:p w14:paraId="6AD2C775" w14:textId="77777777" w:rsidR="00F57851" w:rsidRPr="007E38C9" w:rsidRDefault="00F57851" w:rsidP="00F57851">
      <w:pPr>
        <w:pStyle w:val="Heading2"/>
      </w:pPr>
      <w:r w:rsidRPr="007E38C9">
        <w:t>Question 4: Other feedback</w:t>
      </w:r>
    </w:p>
    <w:p w14:paraId="333ACDDD" w14:textId="77777777" w:rsidR="00F57851" w:rsidRPr="007E38C9" w:rsidRDefault="00F57851" w:rsidP="00F57851">
      <w:pPr>
        <w:rPr>
          <w:b/>
          <w:bCs/>
        </w:rPr>
      </w:pPr>
      <w:r w:rsidRPr="007E38C9">
        <w:rPr>
          <w:b/>
          <w:bCs/>
        </w:rPr>
        <w:t>Do you have any other comments on the Annual Plan 2026/2027?</w:t>
      </w:r>
    </w:p>
    <w:p w14:paraId="71F86296" w14:textId="77777777" w:rsidR="00F57851" w:rsidRPr="007E38C9" w:rsidRDefault="00F57851" w:rsidP="00F57851">
      <w:r w:rsidRPr="007E38C9">
        <w:t xml:space="preserve">Including the </w:t>
      </w:r>
      <w:proofErr w:type="spellStart"/>
      <w:r w:rsidRPr="007E38C9">
        <w:t>Tūpuna</w:t>
      </w:r>
      <w:proofErr w:type="spellEnd"/>
      <w:r w:rsidRPr="007E38C9">
        <w:t xml:space="preserve"> </w:t>
      </w:r>
      <w:proofErr w:type="spellStart"/>
      <w:r w:rsidRPr="007E38C9">
        <w:t>Maunga</w:t>
      </w:r>
      <w:proofErr w:type="spellEnd"/>
      <w:r w:rsidRPr="007E38C9">
        <w:t xml:space="preserve"> Authority Operational Plan 2026/2027 (print page 33 of the consultation document)?</w:t>
      </w:r>
    </w:p>
    <w:p w14:paraId="60EB0362" w14:textId="2A45CAC5" w:rsidR="00F57851" w:rsidRPr="007E38C9" w:rsidRDefault="00B96004" w:rsidP="00F57851">
      <w:r>
        <w:t>_______________________________________________</w:t>
      </w:r>
    </w:p>
    <w:p w14:paraId="32EDC036" w14:textId="539FE962" w:rsidR="00F57851" w:rsidRPr="007E38C9" w:rsidRDefault="00B96004" w:rsidP="00F57851">
      <w:r>
        <w:t>_______________________________________________</w:t>
      </w:r>
    </w:p>
    <w:p w14:paraId="65F3A9E3" w14:textId="77777777" w:rsidR="00F57851" w:rsidRPr="007E38C9" w:rsidRDefault="00F57851" w:rsidP="00F57851">
      <w:pPr>
        <w:pStyle w:val="pgnum"/>
      </w:pPr>
      <w:r w:rsidRPr="007E38C9">
        <w:lastRenderedPageBreak/>
        <w:t>Page 38</w:t>
      </w:r>
    </w:p>
    <w:p w14:paraId="4FC9543D" w14:textId="77777777" w:rsidR="00F57851" w:rsidRPr="007E38C9" w:rsidRDefault="00F57851" w:rsidP="00F57851">
      <w:pPr>
        <w:pStyle w:val="Heading1"/>
      </w:pPr>
      <w:r w:rsidRPr="007E38C9">
        <w:t>Looking further ahead/shaping Auckland's longer-term future</w:t>
      </w:r>
    </w:p>
    <w:p w14:paraId="79B17BC7" w14:textId="77777777" w:rsidR="00F57851" w:rsidRPr="007E38C9" w:rsidRDefault="00F57851" w:rsidP="00F57851">
      <w:r w:rsidRPr="007E38C9">
        <w:t>Now we want your feedback on longer-term priorities that will help shape the city over time.</w:t>
      </w:r>
    </w:p>
    <w:p w14:paraId="28E67668" w14:textId="77777777" w:rsidR="00F57851" w:rsidRPr="007E38C9" w:rsidRDefault="00F57851" w:rsidP="00F57851">
      <w:r w:rsidRPr="007E38C9">
        <w:t>We are planning some discussions for next year that will inform plans and strategies to shape Auckland's future. These include (but aren't limited to):</w:t>
      </w:r>
    </w:p>
    <w:p w14:paraId="2C594A06" w14:textId="77777777" w:rsidR="00F57851" w:rsidRPr="007E38C9" w:rsidRDefault="00F57851" w:rsidP="00735EF5">
      <w:pPr>
        <w:pStyle w:val="ListParagraph"/>
        <w:numPr>
          <w:ilvl w:val="0"/>
          <w:numId w:val="26"/>
        </w:numPr>
        <w:spacing w:before="0" w:after="120"/>
        <w:ind w:left="357" w:hanging="357"/>
      </w:pPr>
      <w:r w:rsidRPr="007E38C9">
        <w:t>regional transport plans</w:t>
      </w:r>
    </w:p>
    <w:p w14:paraId="7879A4A3" w14:textId="77777777" w:rsidR="00F57851" w:rsidRPr="007E38C9" w:rsidRDefault="00F57851" w:rsidP="00735EF5">
      <w:pPr>
        <w:pStyle w:val="ListParagraph"/>
        <w:numPr>
          <w:ilvl w:val="0"/>
          <w:numId w:val="26"/>
        </w:numPr>
        <w:spacing w:before="0" w:after="120"/>
        <w:ind w:left="357" w:hanging="357"/>
      </w:pPr>
      <w:r w:rsidRPr="007E38C9">
        <w:t>water service strategies</w:t>
      </w:r>
    </w:p>
    <w:p w14:paraId="6DAE06F6" w14:textId="77777777" w:rsidR="00F57851" w:rsidRPr="007E38C9" w:rsidRDefault="00F57851" w:rsidP="00735EF5">
      <w:pPr>
        <w:pStyle w:val="ListParagraph"/>
        <w:numPr>
          <w:ilvl w:val="0"/>
          <w:numId w:val="26"/>
        </w:numPr>
        <w:spacing w:before="0" w:after="120"/>
        <w:ind w:left="357" w:hanging="357"/>
      </w:pPr>
      <w:r w:rsidRPr="007E38C9">
        <w:t>Auckland's spatial plan</w:t>
      </w:r>
    </w:p>
    <w:p w14:paraId="484DEE0C" w14:textId="77777777" w:rsidR="00F57851" w:rsidRPr="007E38C9" w:rsidRDefault="00F57851" w:rsidP="00735EF5">
      <w:pPr>
        <w:pStyle w:val="ListParagraph"/>
        <w:numPr>
          <w:ilvl w:val="0"/>
          <w:numId w:val="26"/>
        </w:numPr>
        <w:spacing w:before="0" w:after="120"/>
        <w:ind w:left="357" w:hanging="357"/>
      </w:pPr>
      <w:r w:rsidRPr="007E38C9">
        <w:t>our 2027–2037 long-term plan, which sets funding for regional and local priorities listed below.</w:t>
      </w:r>
    </w:p>
    <w:p w14:paraId="70B224BD" w14:textId="32A59A26" w:rsidR="00735EF5" w:rsidRDefault="00F57851" w:rsidP="00F57851">
      <w:r w:rsidRPr="007E38C9">
        <w:t>We will continue to invest and deliver in all our investment areas, but we want to understand your priorities.</w:t>
      </w:r>
    </w:p>
    <w:p w14:paraId="6B9AF493" w14:textId="1B2E17CB" w:rsidR="00F57851" w:rsidRPr="007E38C9" w:rsidRDefault="00735EF5" w:rsidP="00735EF5">
      <w:pPr>
        <w:spacing w:before="0" w:after="0" w:line="240" w:lineRule="auto"/>
      </w:pPr>
      <w:r>
        <w:br w:type="page"/>
      </w:r>
    </w:p>
    <w:p w14:paraId="7D385374" w14:textId="77777777" w:rsidR="00F57851" w:rsidRPr="007E38C9" w:rsidRDefault="00F57851" w:rsidP="00F57851">
      <w:pPr>
        <w:pStyle w:val="Heading2"/>
      </w:pPr>
      <w:r w:rsidRPr="007E38C9">
        <w:lastRenderedPageBreak/>
        <w:t>Question 5: Which areas are most important to you over the long term? Please rank these areas from 1 (most important) to 6 (least important)</w:t>
      </w:r>
    </w:p>
    <w:p w14:paraId="74E67F73" w14:textId="77777777" w:rsidR="00F57851" w:rsidRPr="007E38C9" w:rsidRDefault="004F7C70" w:rsidP="00AD0CFA">
      <w:pPr>
        <w:spacing w:before="0" w:after="120"/>
      </w:pPr>
      <w:sdt>
        <w:sdtPr>
          <w:id w:val="-992945905"/>
          <w14:checkbox>
            <w14:checked w14:val="0"/>
            <w14:checkedState w14:val="2612" w14:font="MS Gothic"/>
            <w14:uncheckedState w14:val="2610" w14:font="MS Gothic"/>
          </w14:checkbox>
        </w:sdtPr>
        <w:sdtEndPr/>
        <w:sdtContent>
          <w:r w:rsidR="00F57851" w:rsidRPr="007E38C9">
            <w:rPr>
              <w:rFonts w:ascii="MS Gothic" w:eastAsia="MS Gothic" w:hAnsi="MS Gothic" w:hint="eastAsia"/>
            </w:rPr>
            <w:t>☐</w:t>
          </w:r>
        </w:sdtContent>
      </w:sdt>
      <w:r w:rsidR="00F57851" w:rsidRPr="007E38C9">
        <w:t xml:space="preserve"> </w:t>
      </w:r>
      <w:r w:rsidR="00F57851" w:rsidRPr="007E38C9">
        <w:rPr>
          <w:b/>
          <w:bCs/>
        </w:rPr>
        <w:t>Economic development and events</w:t>
      </w:r>
      <w:r w:rsidR="00F57851" w:rsidRPr="007E38C9">
        <w:t>—growing Auckland's economy and supporting events, tourism and creative industries.</w:t>
      </w:r>
    </w:p>
    <w:p w14:paraId="49B457C9" w14:textId="77777777" w:rsidR="00F57851" w:rsidRPr="007E38C9" w:rsidRDefault="004F7C70" w:rsidP="00AD0CFA">
      <w:pPr>
        <w:spacing w:before="0" w:after="120"/>
      </w:pPr>
      <w:sdt>
        <w:sdtPr>
          <w:id w:val="950129449"/>
          <w14:checkbox>
            <w14:checked w14:val="0"/>
            <w14:checkedState w14:val="2612" w14:font="MS Gothic"/>
            <w14:uncheckedState w14:val="2610" w14:font="MS Gothic"/>
          </w14:checkbox>
        </w:sdtPr>
        <w:sdtEndPr/>
        <w:sdtContent>
          <w:r w:rsidR="00F57851" w:rsidRPr="007E38C9">
            <w:rPr>
              <w:rFonts w:ascii="MS Gothic" w:eastAsia="MS Gothic" w:hAnsi="MS Gothic" w:hint="eastAsia"/>
            </w:rPr>
            <w:t>☐</w:t>
          </w:r>
        </w:sdtContent>
      </w:sdt>
      <w:r w:rsidR="00F57851" w:rsidRPr="007E38C9">
        <w:t xml:space="preserve"> </w:t>
      </w:r>
      <w:r w:rsidR="00F57851" w:rsidRPr="007E38C9">
        <w:rPr>
          <w:b/>
          <w:bCs/>
        </w:rPr>
        <w:t>Local parks, community and recreation services</w:t>
      </w:r>
      <w:r w:rsidR="00F57851" w:rsidRPr="007E38C9">
        <w:t>—local parks, sports fields and other physical recreation services, libraries, community centres and services, and funding community-led initiatives.</w:t>
      </w:r>
    </w:p>
    <w:p w14:paraId="2698A159" w14:textId="77777777" w:rsidR="00F57851" w:rsidRPr="007E38C9" w:rsidRDefault="004F7C70" w:rsidP="00AD0CFA">
      <w:pPr>
        <w:spacing w:before="0" w:after="120"/>
      </w:pPr>
      <w:sdt>
        <w:sdtPr>
          <w:id w:val="-1382395358"/>
          <w14:checkbox>
            <w14:checked w14:val="0"/>
            <w14:checkedState w14:val="2612" w14:font="MS Gothic"/>
            <w14:uncheckedState w14:val="2610" w14:font="MS Gothic"/>
          </w14:checkbox>
        </w:sdtPr>
        <w:sdtEndPr/>
        <w:sdtContent>
          <w:r w:rsidR="00F57851" w:rsidRPr="007E38C9">
            <w:rPr>
              <w:rFonts w:ascii="MS Gothic" w:eastAsia="MS Gothic" w:hAnsi="MS Gothic" w:hint="eastAsia"/>
            </w:rPr>
            <w:t>☐</w:t>
          </w:r>
        </w:sdtContent>
      </w:sdt>
      <w:r w:rsidR="00F57851" w:rsidRPr="007E38C9">
        <w:t xml:space="preserve"> </w:t>
      </w:r>
      <w:r w:rsidR="00F57851" w:rsidRPr="007E38C9">
        <w:rPr>
          <w:b/>
          <w:bCs/>
        </w:rPr>
        <w:t>Planning and infrastructure to manage growth</w:t>
      </w:r>
      <w:r w:rsidR="00F57851" w:rsidRPr="007E38C9">
        <w:t>—planning how and where Auckland grows, rebuilding urban centres, improving infrastructure, and coordinating land-use with public services.</w:t>
      </w:r>
    </w:p>
    <w:p w14:paraId="48729951" w14:textId="77777777" w:rsidR="00F57851" w:rsidRPr="007E38C9" w:rsidRDefault="004F7C70" w:rsidP="00AD0CFA">
      <w:pPr>
        <w:spacing w:before="0" w:after="120"/>
      </w:pPr>
      <w:sdt>
        <w:sdtPr>
          <w:id w:val="1706206666"/>
          <w14:checkbox>
            <w14:checked w14:val="0"/>
            <w14:checkedState w14:val="2612" w14:font="MS Gothic"/>
            <w14:uncheckedState w14:val="2610" w14:font="MS Gothic"/>
          </w14:checkbox>
        </w:sdtPr>
        <w:sdtEndPr/>
        <w:sdtContent>
          <w:r w:rsidR="00F57851" w:rsidRPr="007E38C9">
            <w:rPr>
              <w:rFonts w:ascii="MS Gothic" w:eastAsia="MS Gothic" w:hAnsi="MS Gothic" w:hint="eastAsia"/>
            </w:rPr>
            <w:t>☐</w:t>
          </w:r>
        </w:sdtContent>
      </w:sdt>
      <w:r w:rsidR="00F57851" w:rsidRPr="007E38C9">
        <w:t xml:space="preserve"> </w:t>
      </w:r>
      <w:r w:rsidR="00F57851" w:rsidRPr="007E38C9">
        <w:rPr>
          <w:b/>
          <w:bCs/>
        </w:rPr>
        <w:t>Regional parks and environment</w:t>
      </w:r>
      <w:r w:rsidR="00F57851" w:rsidRPr="007E38C9">
        <w:t>—looking after Auckland's natural areas, streams, coastal zones and cultural heritage, reducing waste, and supporting community-led environmental projects.</w:t>
      </w:r>
    </w:p>
    <w:p w14:paraId="6F7084ED" w14:textId="77777777" w:rsidR="00F57851" w:rsidRPr="007E38C9" w:rsidRDefault="004F7C70" w:rsidP="00AD0CFA">
      <w:pPr>
        <w:spacing w:before="0" w:after="120"/>
      </w:pPr>
      <w:sdt>
        <w:sdtPr>
          <w:id w:val="662895296"/>
          <w14:checkbox>
            <w14:checked w14:val="0"/>
            <w14:checkedState w14:val="2612" w14:font="MS Gothic"/>
            <w14:uncheckedState w14:val="2610" w14:font="MS Gothic"/>
          </w14:checkbox>
        </w:sdtPr>
        <w:sdtEndPr/>
        <w:sdtContent>
          <w:r w:rsidR="00F57851" w:rsidRPr="007E38C9">
            <w:rPr>
              <w:rFonts w:ascii="MS Gothic" w:eastAsia="MS Gothic" w:hAnsi="MS Gothic" w:hint="eastAsia"/>
            </w:rPr>
            <w:t>☐</w:t>
          </w:r>
        </w:sdtContent>
      </w:sdt>
      <w:r w:rsidR="00F57851" w:rsidRPr="007E38C9">
        <w:t xml:space="preserve"> </w:t>
      </w:r>
      <w:r w:rsidR="00F57851" w:rsidRPr="007E38C9">
        <w:rPr>
          <w:b/>
          <w:bCs/>
        </w:rPr>
        <w:t>Transport</w:t>
      </w:r>
      <w:r w:rsidR="00F57851" w:rsidRPr="007E38C9">
        <w:t>—roads, public transport, walking and cycling, and making it easier, safer and more sustainable for people to move around.</w:t>
      </w:r>
    </w:p>
    <w:p w14:paraId="4AA86365" w14:textId="77777777" w:rsidR="00F57851" w:rsidRPr="007E38C9" w:rsidRDefault="004F7C70" w:rsidP="00AD0CFA">
      <w:pPr>
        <w:spacing w:before="0" w:after="120"/>
      </w:pPr>
      <w:sdt>
        <w:sdtPr>
          <w:id w:val="-293444305"/>
          <w14:checkbox>
            <w14:checked w14:val="0"/>
            <w14:checkedState w14:val="2612" w14:font="MS Gothic"/>
            <w14:uncheckedState w14:val="2610" w14:font="MS Gothic"/>
          </w14:checkbox>
        </w:sdtPr>
        <w:sdtEndPr/>
        <w:sdtContent>
          <w:r w:rsidR="00F57851" w:rsidRPr="007E38C9">
            <w:rPr>
              <w:rFonts w:ascii="MS Gothic" w:eastAsia="MS Gothic" w:hAnsi="MS Gothic" w:hint="eastAsia"/>
            </w:rPr>
            <w:t>☐</w:t>
          </w:r>
        </w:sdtContent>
      </w:sdt>
      <w:r w:rsidR="00F57851" w:rsidRPr="007E38C9">
        <w:t xml:space="preserve"> </w:t>
      </w:r>
      <w:r w:rsidR="00F57851" w:rsidRPr="007E38C9">
        <w:rPr>
          <w:b/>
          <w:bCs/>
        </w:rPr>
        <w:t>Flood resilience</w:t>
      </w:r>
      <w:r w:rsidR="00F57851" w:rsidRPr="007E38C9">
        <w:t>—reducing flood risks, upgrading stormwater systems and protecting waterways.</w:t>
      </w:r>
    </w:p>
    <w:p w14:paraId="38F9F7BA" w14:textId="77777777" w:rsidR="00F57851" w:rsidRPr="007E38C9" w:rsidRDefault="00F57851" w:rsidP="00F57851">
      <w:r w:rsidRPr="007E38C9">
        <w:rPr>
          <w:b/>
          <w:bCs/>
        </w:rPr>
        <w:lastRenderedPageBreak/>
        <w:t>What specific council activities or services do you most want us to prioritise, and why?</w:t>
      </w:r>
    </w:p>
    <w:p w14:paraId="68A172D5" w14:textId="45261065" w:rsidR="00F57851" w:rsidRPr="007E38C9" w:rsidRDefault="00AD0CFA" w:rsidP="00F57851">
      <w:r>
        <w:t>_______________________________________________</w:t>
      </w:r>
    </w:p>
    <w:p w14:paraId="14BF5489" w14:textId="33D3C265" w:rsidR="00F57851" w:rsidRPr="007E38C9" w:rsidRDefault="00AD0CFA" w:rsidP="00F57851">
      <w:r>
        <w:t>_______________________________________________</w:t>
      </w:r>
    </w:p>
    <w:p w14:paraId="0B1AC89D" w14:textId="45CF4F1E" w:rsidR="00F57851" w:rsidRPr="007E38C9" w:rsidRDefault="00AD0CFA" w:rsidP="00F57851">
      <w:r>
        <w:t>_______________________________________________</w:t>
      </w:r>
    </w:p>
    <w:p w14:paraId="1D8EF565" w14:textId="4E685163" w:rsidR="00F57851" w:rsidRPr="007E38C9" w:rsidRDefault="00AD0CFA" w:rsidP="00F57851">
      <w:r>
        <w:t>_______________________________________________</w:t>
      </w:r>
    </w:p>
    <w:p w14:paraId="1068ECAD" w14:textId="43002EF5" w:rsidR="00F57851" w:rsidRPr="007E38C9" w:rsidRDefault="00AD0CFA" w:rsidP="00F57851">
      <w:r>
        <w:t>_______________________________________________</w:t>
      </w:r>
    </w:p>
    <w:p w14:paraId="244C592E" w14:textId="34B2CE47" w:rsidR="00F57851" w:rsidRPr="007E38C9" w:rsidRDefault="00AD0CFA" w:rsidP="00F57851">
      <w:r>
        <w:t>_______________________________________________</w:t>
      </w:r>
    </w:p>
    <w:p w14:paraId="2005F342" w14:textId="55424770" w:rsidR="00F57851" w:rsidRPr="007E38C9" w:rsidRDefault="00AD0CFA" w:rsidP="00F57851">
      <w:r>
        <w:t>_______________________________________________</w:t>
      </w:r>
    </w:p>
    <w:p w14:paraId="78BCEFB0" w14:textId="0EA0576C" w:rsidR="008B4AEA" w:rsidRDefault="00F57851" w:rsidP="002D6131">
      <w:pPr>
        <w:pStyle w:val="pgnum"/>
      </w:pPr>
      <w:r w:rsidRPr="007E38C9">
        <w:t>Page 39</w:t>
      </w:r>
    </w:p>
    <w:p w14:paraId="2817AE4E" w14:textId="77777777" w:rsidR="00E650CB" w:rsidRDefault="00E650CB" w:rsidP="00F57851">
      <w:r>
        <w:rPr>
          <w:noProof/>
        </w:rPr>
        <w:drawing>
          <wp:inline distT="0" distB="0" distL="0" distR="0" wp14:anchorId="3A1C3E21" wp14:editId="1D5DB1C0">
            <wp:extent cx="6536047" cy="4114800"/>
            <wp:effectExtent l="0" t="0" r="0" b="0"/>
            <wp:docPr id="1534480865" name="Graphic 1" descr="The map shows the central Auckland area outlined with a thick dark boundary, indicating a consultation or feedback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480865" name="Graphic 1" descr="The map shows the central Auckland area outlined with a thick dark boundary, indicating a consultation or feedback area."/>
                    <pic:cNvPicPr/>
                  </pic:nvPicPr>
                  <pic:blipFill>
                    <a:blip r:embed="rId24">
                      <a:extLst>
                        <a:ext uri="{96DAC541-7B7A-43D3-8B79-37D633B846F1}">
                          <asvg:svgBlip xmlns:asvg="http://schemas.microsoft.com/office/drawing/2016/SVG/main" r:embed="rId25"/>
                        </a:ext>
                      </a:extLst>
                    </a:blip>
                    <a:stretch>
                      <a:fillRect/>
                    </a:stretch>
                  </pic:blipFill>
                  <pic:spPr>
                    <a:xfrm>
                      <a:off x="0" y="0"/>
                      <a:ext cx="6549624" cy="4123348"/>
                    </a:xfrm>
                    <a:prstGeom prst="rect">
                      <a:avLst/>
                    </a:prstGeom>
                  </pic:spPr>
                </pic:pic>
              </a:graphicData>
            </a:graphic>
          </wp:inline>
        </w:drawing>
      </w:r>
    </w:p>
    <w:p w14:paraId="25AFB8B5" w14:textId="066D9F27" w:rsidR="00F57851" w:rsidRPr="007E38C9" w:rsidRDefault="00E650CB" w:rsidP="00F57851">
      <w:r w:rsidRPr="00E650CB">
        <w:rPr>
          <w:b/>
          <w:bCs/>
        </w:rPr>
        <w:lastRenderedPageBreak/>
        <w:t>Transcriber's Note</w:t>
      </w:r>
      <w:r>
        <w:t xml:space="preserve">: The map </w:t>
      </w:r>
      <w:r w:rsidR="0008586E">
        <w:t xml:space="preserve">on the previous page </w:t>
      </w:r>
      <w:r w:rsidR="00F57851" w:rsidRPr="007E38C9">
        <w:t>show</w:t>
      </w:r>
      <w:r>
        <w:t>s</w:t>
      </w:r>
      <w:r w:rsidR="00F57851" w:rsidRPr="007E38C9">
        <w:t xml:space="preserve"> the central Auckland area outlined with a thick dark boundary, indicating a consultation or feedback area.</w:t>
      </w:r>
    </w:p>
    <w:p w14:paraId="614DBDF6" w14:textId="77777777" w:rsidR="00F57851" w:rsidRPr="007E38C9" w:rsidRDefault="00F57851" w:rsidP="00F57851">
      <w:r w:rsidRPr="007E38C9">
        <w:t>The highlighted area includes the waterfront and central city, with wharves extending into the harbour.</w:t>
      </w:r>
    </w:p>
    <w:p w14:paraId="7E7D67C5" w14:textId="124CD2D5" w:rsidR="00F57851" w:rsidRPr="007E38C9" w:rsidRDefault="00F57851" w:rsidP="00F57851">
      <w:r w:rsidRPr="007E38C9">
        <w:t xml:space="preserve">Key labelled locations within or near the boundary </w:t>
      </w:r>
      <w:proofErr w:type="gramStart"/>
      <w:r w:rsidRPr="007E38C9">
        <w:t>include:</w:t>
      </w:r>
      <w:proofErr w:type="gramEnd"/>
      <w:r w:rsidRPr="007E38C9">
        <w:t xml:space="preserve"> Wynyard Quarter, Victoria Park, Britomart, Port of Auckland, The Strand, Albert Park, University of Auckland, Cook Street, </w:t>
      </w:r>
      <w:r w:rsidR="00E650CB">
        <w:t xml:space="preserve">and </w:t>
      </w:r>
      <w:r w:rsidRPr="007E38C9">
        <w:t>Grafton Bridge.</w:t>
      </w:r>
    </w:p>
    <w:p w14:paraId="2C02F5DE" w14:textId="77777777" w:rsidR="00F57851" w:rsidRPr="007E38C9" w:rsidRDefault="00F57851" w:rsidP="00F57851">
      <w:r w:rsidRPr="007E38C9">
        <w:t>Several road markers appear along the boundary, indicating major routes.</w:t>
      </w:r>
    </w:p>
    <w:p w14:paraId="089EFE86" w14:textId="77777777" w:rsidR="00F57851" w:rsidRPr="007E38C9" w:rsidRDefault="00F57851" w:rsidP="00F57851">
      <w:r w:rsidRPr="007E38C9">
        <w:t>On the right side of the image is a yellow speech bubble containing the text: "AK HAVE YOUR SAY."</w:t>
      </w:r>
    </w:p>
    <w:p w14:paraId="569708FC" w14:textId="77777777" w:rsidR="00F57851" w:rsidRPr="007E38C9" w:rsidRDefault="00F57851" w:rsidP="00F57851">
      <w:r w:rsidRPr="007E38C9">
        <w:t>The map appears to invite public feedback about the outlined central Auckland area.</w:t>
      </w:r>
    </w:p>
    <w:p w14:paraId="7B408F20" w14:textId="77777777" w:rsidR="00F57851" w:rsidRPr="007E38C9" w:rsidRDefault="00F57851" w:rsidP="00F57851">
      <w:pPr>
        <w:pStyle w:val="Heading2"/>
      </w:pPr>
      <w:r w:rsidRPr="007E38C9">
        <w:t>Question 6: City centre</w:t>
      </w:r>
    </w:p>
    <w:p w14:paraId="76BFA7D2" w14:textId="77777777" w:rsidR="00F57851" w:rsidRPr="007E38C9" w:rsidRDefault="00F57851" w:rsidP="00F57851">
      <w:r w:rsidRPr="007E38C9">
        <w:t>Auckland's City Centre is the economic heart of our region. Overall, the city centre accounts for about a fifth of everything produced in Auckland's economy.</w:t>
      </w:r>
    </w:p>
    <w:p w14:paraId="31962464" w14:textId="77777777" w:rsidR="00F57851" w:rsidRPr="007E38C9" w:rsidRDefault="00F57851" w:rsidP="00F57851">
      <w:r w:rsidRPr="007E38C9">
        <w:t>We want to make public spaces work better for people, get more value from major investments in transport, and make sure council helps the city centre thrive as a place to live, work, study, and visit.</w:t>
      </w:r>
    </w:p>
    <w:p w14:paraId="67FEE8F7" w14:textId="77777777" w:rsidR="00F57851" w:rsidRPr="007E38C9" w:rsidRDefault="00F57851" w:rsidP="00F57851">
      <w:pPr>
        <w:rPr>
          <w:b/>
          <w:bCs/>
        </w:rPr>
      </w:pPr>
      <w:r w:rsidRPr="007E38C9">
        <w:rPr>
          <w:b/>
          <w:bCs/>
        </w:rPr>
        <w:lastRenderedPageBreak/>
        <w:t>What improvements do you think we should prioritise in the city centre? (Select up to 4)</w:t>
      </w:r>
    </w:p>
    <w:p w14:paraId="393C475D" w14:textId="77777777" w:rsidR="00F57851" w:rsidRPr="007E38C9" w:rsidRDefault="004F7C70" w:rsidP="00AD0CFA">
      <w:pPr>
        <w:spacing w:before="0" w:after="120"/>
      </w:pPr>
      <w:sdt>
        <w:sdtPr>
          <w:id w:val="1647005983"/>
          <w14:checkbox>
            <w14:checked w14:val="0"/>
            <w14:checkedState w14:val="2612" w14:font="MS Gothic"/>
            <w14:uncheckedState w14:val="2610" w14:font="MS Gothic"/>
          </w14:checkbox>
        </w:sdtPr>
        <w:sdtEndPr/>
        <w:sdtContent>
          <w:r w:rsidR="00F57851" w:rsidRPr="007E38C9">
            <w:rPr>
              <w:rFonts w:ascii="MS Gothic" w:eastAsia="MS Gothic" w:hAnsi="MS Gothic" w:hint="eastAsia"/>
            </w:rPr>
            <w:t>☐</w:t>
          </w:r>
        </w:sdtContent>
      </w:sdt>
      <w:r w:rsidR="00F57851" w:rsidRPr="007E38C9">
        <w:t xml:space="preserve"> </w:t>
      </w:r>
      <w:r w:rsidR="00F57851" w:rsidRPr="007E38C9">
        <w:rPr>
          <w:b/>
          <w:bCs/>
        </w:rPr>
        <w:t>Better connections</w:t>
      </w:r>
      <w:r w:rsidR="00F57851" w:rsidRPr="007E38C9">
        <w:t>—improve links between the city centre, the waterfront and nearby neighbourhoods.</w:t>
      </w:r>
    </w:p>
    <w:p w14:paraId="588A8962" w14:textId="77777777" w:rsidR="00F57851" w:rsidRPr="007E38C9" w:rsidRDefault="004F7C70" w:rsidP="00AD0CFA">
      <w:pPr>
        <w:spacing w:before="0" w:after="120"/>
      </w:pPr>
      <w:sdt>
        <w:sdtPr>
          <w:id w:val="1891766754"/>
          <w14:checkbox>
            <w14:checked w14:val="0"/>
            <w14:checkedState w14:val="2612" w14:font="MS Gothic"/>
            <w14:uncheckedState w14:val="2610" w14:font="MS Gothic"/>
          </w14:checkbox>
        </w:sdtPr>
        <w:sdtEndPr/>
        <w:sdtContent>
          <w:r w:rsidR="00F57851" w:rsidRPr="007E38C9">
            <w:rPr>
              <w:rFonts w:ascii="MS Gothic" w:eastAsia="MS Gothic" w:hAnsi="MS Gothic" w:hint="eastAsia"/>
            </w:rPr>
            <w:t>☐</w:t>
          </w:r>
        </w:sdtContent>
      </w:sdt>
      <w:r w:rsidR="00F57851" w:rsidRPr="007E38C9">
        <w:t xml:space="preserve"> </w:t>
      </w:r>
      <w:r w:rsidR="00F57851" w:rsidRPr="007E38C9">
        <w:rPr>
          <w:b/>
          <w:bCs/>
        </w:rPr>
        <w:t>Events and city life</w:t>
      </w:r>
      <w:r w:rsidR="00F57851" w:rsidRPr="007E38C9">
        <w:t>—attract people to the city centre through events, culture and a strong sense of place.</w:t>
      </w:r>
    </w:p>
    <w:p w14:paraId="55C56332" w14:textId="77777777" w:rsidR="00F57851" w:rsidRPr="007E38C9" w:rsidRDefault="004F7C70" w:rsidP="00AD0CFA">
      <w:pPr>
        <w:spacing w:before="0" w:after="120"/>
      </w:pPr>
      <w:sdt>
        <w:sdtPr>
          <w:id w:val="-1633631259"/>
          <w14:checkbox>
            <w14:checked w14:val="0"/>
            <w14:checkedState w14:val="2612" w14:font="MS Gothic"/>
            <w14:uncheckedState w14:val="2610" w14:font="MS Gothic"/>
          </w14:checkbox>
        </w:sdtPr>
        <w:sdtEndPr/>
        <w:sdtContent>
          <w:r w:rsidR="00F57851" w:rsidRPr="007E38C9">
            <w:rPr>
              <w:rFonts w:ascii="MS Gothic" w:eastAsia="MS Gothic" w:hAnsi="MS Gothic" w:hint="eastAsia"/>
            </w:rPr>
            <w:t>☐</w:t>
          </w:r>
        </w:sdtContent>
      </w:sdt>
      <w:r w:rsidR="00F57851" w:rsidRPr="007E38C9">
        <w:t xml:space="preserve"> </w:t>
      </w:r>
      <w:r w:rsidR="00F57851" w:rsidRPr="007E38C9">
        <w:rPr>
          <w:b/>
          <w:bCs/>
        </w:rPr>
        <w:t>Getting around</w:t>
      </w:r>
      <w:r w:rsidR="00F57851" w:rsidRPr="007E38C9">
        <w:t>—make it easier to walk, drive, cycle and use public transport in the city centre and from east to west, including better traffic flow.</w:t>
      </w:r>
    </w:p>
    <w:p w14:paraId="107B52E7" w14:textId="77777777" w:rsidR="00F57851" w:rsidRPr="007E38C9" w:rsidRDefault="004F7C70" w:rsidP="00AD0CFA">
      <w:pPr>
        <w:spacing w:before="0" w:after="120"/>
      </w:pPr>
      <w:sdt>
        <w:sdtPr>
          <w:id w:val="1356471063"/>
          <w14:checkbox>
            <w14:checked w14:val="0"/>
            <w14:checkedState w14:val="2612" w14:font="MS Gothic"/>
            <w14:uncheckedState w14:val="2610" w14:font="MS Gothic"/>
          </w14:checkbox>
        </w:sdtPr>
        <w:sdtEndPr/>
        <w:sdtContent>
          <w:r w:rsidR="00F57851" w:rsidRPr="007E38C9">
            <w:rPr>
              <w:rFonts w:ascii="MS Gothic" w:eastAsia="MS Gothic" w:hAnsi="MS Gothic" w:hint="eastAsia"/>
            </w:rPr>
            <w:t>☐</w:t>
          </w:r>
        </w:sdtContent>
      </w:sdt>
      <w:r w:rsidR="00F57851" w:rsidRPr="007E38C9">
        <w:t xml:space="preserve"> </w:t>
      </w:r>
      <w:r w:rsidR="00F57851" w:rsidRPr="007E38C9">
        <w:rPr>
          <w:b/>
          <w:bCs/>
        </w:rPr>
        <w:t>Māori identity and culture</w:t>
      </w:r>
      <w:r w:rsidR="00F57851" w:rsidRPr="007E38C9">
        <w:t>—reflect and celebrate Māori identity and culture throughout the city centre.</w:t>
      </w:r>
    </w:p>
    <w:p w14:paraId="6628244F" w14:textId="77777777" w:rsidR="00F57851" w:rsidRPr="007E38C9" w:rsidRDefault="004F7C70" w:rsidP="00AD0CFA">
      <w:pPr>
        <w:spacing w:before="0" w:after="120"/>
      </w:pPr>
      <w:sdt>
        <w:sdtPr>
          <w:id w:val="-153215611"/>
          <w14:checkbox>
            <w14:checked w14:val="0"/>
            <w14:checkedState w14:val="2612" w14:font="MS Gothic"/>
            <w14:uncheckedState w14:val="2610" w14:font="MS Gothic"/>
          </w14:checkbox>
        </w:sdtPr>
        <w:sdtEndPr/>
        <w:sdtContent>
          <w:r w:rsidR="00F57851" w:rsidRPr="007E38C9">
            <w:rPr>
              <w:rFonts w:ascii="MS Gothic" w:eastAsia="MS Gothic" w:hAnsi="MS Gothic" w:hint="eastAsia"/>
            </w:rPr>
            <w:t>☐</w:t>
          </w:r>
        </w:sdtContent>
      </w:sdt>
      <w:r w:rsidR="00F57851" w:rsidRPr="007E38C9">
        <w:t xml:space="preserve"> </w:t>
      </w:r>
      <w:r w:rsidR="00F57851" w:rsidRPr="007E38C9">
        <w:rPr>
          <w:b/>
          <w:bCs/>
        </w:rPr>
        <w:t>Safety</w:t>
      </w:r>
      <w:r w:rsidR="00F57851" w:rsidRPr="007E38C9">
        <w:t>—a safer and more welcoming city centre, both day and night, for residents, workers and visitors.</w:t>
      </w:r>
    </w:p>
    <w:p w14:paraId="2D05D3FA" w14:textId="77777777" w:rsidR="00F57851" w:rsidRPr="007E38C9" w:rsidRDefault="004F7C70" w:rsidP="00AD0CFA">
      <w:pPr>
        <w:spacing w:before="0" w:after="120"/>
      </w:pPr>
      <w:sdt>
        <w:sdtPr>
          <w:id w:val="-824127169"/>
          <w14:checkbox>
            <w14:checked w14:val="0"/>
            <w14:checkedState w14:val="2612" w14:font="MS Gothic"/>
            <w14:uncheckedState w14:val="2610" w14:font="MS Gothic"/>
          </w14:checkbox>
        </w:sdtPr>
        <w:sdtEndPr/>
        <w:sdtContent>
          <w:r w:rsidR="00F57851" w:rsidRPr="007E38C9">
            <w:rPr>
              <w:rFonts w:ascii="MS Gothic" w:eastAsia="MS Gothic" w:hAnsi="MS Gothic" w:hint="eastAsia"/>
            </w:rPr>
            <w:t>☐</w:t>
          </w:r>
        </w:sdtContent>
      </w:sdt>
      <w:r w:rsidR="00F57851" w:rsidRPr="007E38C9">
        <w:t xml:space="preserve"> </w:t>
      </w:r>
      <w:r w:rsidR="00F57851" w:rsidRPr="007E38C9">
        <w:rPr>
          <w:b/>
          <w:bCs/>
        </w:rPr>
        <w:t>Streets and public spaces</w:t>
      </w:r>
      <w:r w:rsidR="00F57851" w:rsidRPr="007E38C9">
        <w:t>—improve streets, parks and public spaces so the city centre is a great place to live and spend time in.</w:t>
      </w:r>
    </w:p>
    <w:p w14:paraId="53A1D92A" w14:textId="77777777" w:rsidR="00F57851" w:rsidRPr="007E38C9" w:rsidRDefault="004F7C70" w:rsidP="00AD0CFA">
      <w:pPr>
        <w:spacing w:before="0" w:after="120"/>
      </w:pPr>
      <w:sdt>
        <w:sdtPr>
          <w:id w:val="-1439834211"/>
          <w14:checkbox>
            <w14:checked w14:val="0"/>
            <w14:checkedState w14:val="2612" w14:font="MS Gothic"/>
            <w14:uncheckedState w14:val="2610" w14:font="MS Gothic"/>
          </w14:checkbox>
        </w:sdtPr>
        <w:sdtEndPr/>
        <w:sdtContent>
          <w:r w:rsidR="00F57851" w:rsidRPr="007E38C9">
            <w:rPr>
              <w:rFonts w:ascii="MS Gothic" w:eastAsia="MS Gothic" w:hAnsi="MS Gothic" w:hint="eastAsia"/>
            </w:rPr>
            <w:t>☐</w:t>
          </w:r>
        </w:sdtContent>
      </w:sdt>
      <w:r w:rsidR="00F57851" w:rsidRPr="007E38C9">
        <w:t xml:space="preserve"> </w:t>
      </w:r>
      <w:r w:rsidR="00F57851" w:rsidRPr="007E38C9">
        <w:rPr>
          <w:b/>
          <w:bCs/>
        </w:rPr>
        <w:t>Supporting businesses</w:t>
      </w:r>
      <w:r w:rsidR="00F57851" w:rsidRPr="007E38C9">
        <w:t>—help businesses succeed by making them easier to access and attract more visitors to the city with well-designed streets and public spaces.</w:t>
      </w:r>
    </w:p>
    <w:p w14:paraId="0314F4B5" w14:textId="7478FFB7" w:rsidR="00F57851" w:rsidRPr="007E38C9" w:rsidRDefault="004F7C70" w:rsidP="00AD0CFA">
      <w:pPr>
        <w:spacing w:before="0" w:after="120"/>
      </w:pPr>
      <w:sdt>
        <w:sdtPr>
          <w:id w:val="-7601962"/>
          <w14:checkbox>
            <w14:checked w14:val="0"/>
            <w14:checkedState w14:val="2612" w14:font="MS Gothic"/>
            <w14:uncheckedState w14:val="2610" w14:font="MS Gothic"/>
          </w14:checkbox>
        </w:sdtPr>
        <w:sdtEndPr/>
        <w:sdtContent>
          <w:r w:rsidR="00F57851" w:rsidRPr="007E38C9">
            <w:rPr>
              <w:rFonts w:ascii="MS Gothic" w:eastAsia="MS Gothic" w:hAnsi="MS Gothic" w:hint="eastAsia"/>
            </w:rPr>
            <w:t>☐</w:t>
          </w:r>
        </w:sdtContent>
      </w:sdt>
      <w:r w:rsidR="00F57851" w:rsidRPr="007E38C9">
        <w:t xml:space="preserve"> </w:t>
      </w:r>
      <w:r w:rsidR="00F57851" w:rsidRPr="007E38C9">
        <w:rPr>
          <w:b/>
          <w:bCs/>
        </w:rPr>
        <w:t>Other</w:t>
      </w:r>
      <w:r w:rsidR="00F57851" w:rsidRPr="007E38C9">
        <w:t xml:space="preserve"> (please specify):</w:t>
      </w:r>
      <w:r w:rsidR="006F35FB">
        <w:t xml:space="preserve"> _________________________</w:t>
      </w:r>
    </w:p>
    <w:p w14:paraId="55FC6C10" w14:textId="77777777" w:rsidR="00F57851" w:rsidRPr="007E38C9" w:rsidRDefault="00F57851" w:rsidP="00F57851">
      <w:pPr>
        <w:rPr>
          <w:b/>
          <w:bCs/>
        </w:rPr>
      </w:pPr>
      <w:r w:rsidRPr="007E38C9">
        <w:rPr>
          <w:b/>
          <w:bCs/>
        </w:rPr>
        <w:t>Have more to say? You can attach extra pages.</w:t>
      </w:r>
    </w:p>
    <w:p w14:paraId="2A1E2E7E" w14:textId="246B4050" w:rsidR="008F322C" w:rsidRPr="00AD0CFA" w:rsidRDefault="00F57851" w:rsidP="00AD0CFA">
      <w:pPr>
        <w:rPr>
          <w:b/>
          <w:bCs/>
        </w:rPr>
      </w:pPr>
      <w:r w:rsidRPr="007E38C9">
        <w:rPr>
          <w:b/>
          <w:bCs/>
        </w:rPr>
        <w:t>End of How to have your say</w:t>
      </w:r>
    </w:p>
    <w:sectPr w:rsidR="008F322C" w:rsidRPr="00AD0CFA" w:rsidSect="00E73430">
      <w:footerReference w:type="default" r:id="rId26"/>
      <w:pgSz w:w="11907" w:h="16839" w:code="9"/>
      <w:pgMar w:top="1440" w:right="1247" w:bottom="1440" w:left="1247" w:header="624" w:footer="624" w:gutter="0"/>
      <w:pgNumType w:start="1"/>
      <w:cols w:space="708"/>
      <w:docGrid w:linePitch="65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F980E6" w14:textId="77777777" w:rsidR="004C7BB7" w:rsidRDefault="004C7BB7">
      <w:r>
        <w:separator/>
      </w:r>
    </w:p>
  </w:endnote>
  <w:endnote w:type="continuationSeparator" w:id="0">
    <w:p w14:paraId="4AE07693" w14:textId="77777777" w:rsidR="004C7BB7" w:rsidRDefault="004C7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enturyGothic">
    <w:altName w:val="MS Mincho"/>
    <w:panose1 w:val="00000000000000000000"/>
    <w:charset w:val="80"/>
    <w:family w:val="auto"/>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703F7" w14:textId="77777777" w:rsidR="00FC6AAA" w:rsidRDefault="00FC6AAA" w:rsidP="00D0147F">
    <w:pPr>
      <w:pStyle w:val="Footer"/>
      <w:framePr w:wrap="around"/>
    </w:pPr>
    <w:r>
      <w:fldChar w:fldCharType="begin"/>
    </w:r>
    <w:r>
      <w:instrText xml:space="preserve">PAGE  </w:instrText>
    </w:r>
    <w:r>
      <w:fldChar w:fldCharType="end"/>
    </w:r>
  </w:p>
  <w:p w14:paraId="462FED14" w14:textId="77777777" w:rsidR="00FC6AAA" w:rsidRDefault="00FC6AAA" w:rsidP="00D0147F">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80071" w14:textId="77777777" w:rsidR="00FC6AAA" w:rsidRDefault="00FC6AAA" w:rsidP="00D0147F">
    <w:pPr>
      <w:pStyle w:val="Footer"/>
      <w:framePr w:wrap="around"/>
    </w:pPr>
  </w:p>
  <w:p w14:paraId="4EB5BE2D" w14:textId="77777777" w:rsidR="00FC6AAA" w:rsidRDefault="00FC6AAA" w:rsidP="00D0147F">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9906C" w14:textId="77777777" w:rsidR="003D1E3F" w:rsidRDefault="00D6394F" w:rsidP="00D6394F">
    <w:pPr>
      <w:pStyle w:val="Footer"/>
      <w:framePr w:hRule="auto" w:wrap="auto" w:vAnchor="margin" w:hAnchor="text" w:xAlign="left" w:yAlign="inline"/>
    </w:pPr>
    <w:r>
      <w:fldChar w:fldCharType="begin"/>
    </w:r>
    <w:r>
      <w:instrText xml:space="preserve">PAGE  </w:instrText>
    </w:r>
    <w:r>
      <w:fldChar w:fldCharType="separate"/>
    </w:r>
    <w:r w:rsidR="000F745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46197" w14:textId="77777777" w:rsidR="004C7BB7" w:rsidRDefault="004C7BB7">
      <w:r>
        <w:separator/>
      </w:r>
    </w:p>
  </w:footnote>
  <w:footnote w:type="continuationSeparator" w:id="0">
    <w:p w14:paraId="2088E5AE" w14:textId="77777777" w:rsidR="004C7BB7" w:rsidRDefault="004C7B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67587" w14:textId="77777777" w:rsidR="009717B2" w:rsidRDefault="009B443C" w:rsidP="00947ACC">
    <w:pPr>
      <w:pStyle w:val="Header"/>
      <w:tabs>
        <w:tab w:val="clear" w:pos="4153"/>
        <w:tab w:val="clear" w:pos="8306"/>
        <w:tab w:val="left" w:pos="4008"/>
      </w:tabs>
    </w:pPr>
    <w:r>
      <w:rPr>
        <w:noProof/>
        <w:lang w:val="en-NZ" w:eastAsia="ja-JP"/>
      </w:rPr>
      <mc:AlternateContent>
        <mc:Choice Requires="wps">
          <w:drawing>
            <wp:anchor distT="0" distB="0" distL="114300" distR="114300" simplePos="0" relativeHeight="251657728" behindDoc="0" locked="0" layoutInCell="1" allowOverlap="1" wp14:anchorId="2C4359F2" wp14:editId="5B0A894D">
              <wp:simplePos x="0" y="0"/>
              <wp:positionH relativeFrom="column">
                <wp:posOffset>20955</wp:posOffset>
              </wp:positionH>
              <wp:positionV relativeFrom="topMargin">
                <wp:posOffset>499533</wp:posOffset>
              </wp:positionV>
              <wp:extent cx="655320" cy="491067"/>
              <wp:effectExtent l="0" t="0" r="11430" b="2349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491067"/>
                      </a:xfrm>
                      <a:prstGeom prst="rect">
                        <a:avLst/>
                      </a:prstGeom>
                      <a:solidFill>
                        <a:srgbClr val="FFFFFF"/>
                      </a:solidFill>
                      <a:ln w="15875">
                        <a:solidFill>
                          <a:srgbClr val="000000"/>
                        </a:solidFill>
                        <a:miter lim="800000"/>
                        <a:headEnd/>
                        <a:tailEnd/>
                      </a:ln>
                    </wps:spPr>
                    <wps:txbx>
                      <w:txbxContent>
                        <w:p w14:paraId="152D9406" w14:textId="77777777" w:rsidR="00FC6AAA" w:rsidRPr="00320DFF" w:rsidRDefault="002A00F5" w:rsidP="00E95DD4">
                          <w:pPr>
                            <w:rPr>
                              <w:rStyle w:val="Emphasis"/>
                              <w:lang w:val="en-NZ"/>
                            </w:rPr>
                          </w:pPr>
                          <w:r>
                            <w:rPr>
                              <w:rStyle w:val="Emphasis"/>
                            </w:rPr>
                            <w:t>18</w:t>
                          </w:r>
                          <w:r w:rsidR="00FC6AAA" w:rsidRPr="00320DFF">
                            <w:rPr>
                              <w:rStyle w:val="Emphasis"/>
                            </w:rPr>
                            <w:t>pt</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4359F2" id="_x0000_t202" coordsize="21600,21600" o:spt="202" path="m,l,21600r21600,l21600,xe">
              <v:stroke joinstyle="miter"/>
              <v:path gradientshapeok="t" o:connecttype="rect"/>
            </v:shapetype>
            <v:shape id="Text Box 1" o:spid="_x0000_s1026" type="#_x0000_t202" style="position:absolute;margin-left:1.65pt;margin-top:39.35pt;width:51.6pt;height:38.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" strokeweight="1.25pt">
              <v:textbox inset="1.5mm,,1.5mm">
                <w:txbxContent>
                  <w:p w14:paraId="152D9406" w14:textId="77777777" w:rsidR="00FC6AAA" w:rsidRPr="00320DFF" w:rsidRDefault="002A00F5" w:rsidP="00E95DD4">
                    <w:pPr>
                      <w:rPr>
                        <w:rStyle w:val="Emphasis"/>
                        <w:lang w:val="en-NZ"/>
                      </w:rPr>
                    </w:pPr>
                    <w:r>
                      <w:rPr>
                        <w:rStyle w:val="Emphasis"/>
                      </w:rPr>
                      <w:t>18</w:t>
                    </w:r>
                    <w:r w:rsidR="00FC6AAA" w:rsidRPr="00320DFF">
                      <w:rPr>
                        <w:rStyle w:val="Emphasis"/>
                      </w:rPr>
                      <w:t>pt</w:t>
                    </w:r>
                  </w:p>
                </w:txbxContent>
              </v:textbox>
              <w10:wrap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8BF13" w14:textId="77777777" w:rsidR="002D4042" w:rsidRDefault="002D4042" w:rsidP="00947ACC">
    <w:pPr>
      <w:pStyle w:val="Header"/>
      <w:tabs>
        <w:tab w:val="clear" w:pos="4153"/>
        <w:tab w:val="clear" w:pos="8306"/>
        <w:tab w:val="left" w:pos="400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4CC9A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89218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B41A2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AD065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E0841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55014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70788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4E4C7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DA86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960CD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65BDBB"/>
    <w:multiLevelType w:val="singleLevel"/>
    <w:tmpl w:val="2CEED441"/>
    <w:lvl w:ilvl="0">
      <w:numFmt w:val="bullet"/>
      <w:lvlText w:val="·"/>
      <w:lvlJc w:val="left"/>
      <w:pPr>
        <w:tabs>
          <w:tab w:val="num" w:pos="144"/>
        </w:tabs>
      </w:pPr>
      <w:rPr>
        <w:rFonts w:ascii="Symbol" w:hAnsi="Symbol"/>
        <w:snapToGrid/>
        <w:spacing w:val="29"/>
        <w:sz w:val="24"/>
      </w:rPr>
    </w:lvl>
  </w:abstractNum>
  <w:abstractNum w:abstractNumId="11" w15:restartNumberingAfterBreak="0">
    <w:nsid w:val="0C0432F4"/>
    <w:multiLevelType w:val="hybridMultilevel"/>
    <w:tmpl w:val="14FA12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2380FFF"/>
    <w:multiLevelType w:val="hybridMultilevel"/>
    <w:tmpl w:val="951CFF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6707074"/>
    <w:multiLevelType w:val="hybridMultilevel"/>
    <w:tmpl w:val="AD1C9202"/>
    <w:lvl w:ilvl="0" w:tplc="569271A6">
      <w:start w:val="1"/>
      <w:numFmt w:val="bullet"/>
      <w:lvlText w:val=""/>
      <w:lvlJc w:val="left"/>
      <w:pPr>
        <w:tabs>
          <w:tab w:val="num" w:pos="5256"/>
        </w:tabs>
        <w:ind w:left="525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7485870"/>
    <w:multiLevelType w:val="hybridMultilevel"/>
    <w:tmpl w:val="266C81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51416D2"/>
    <w:multiLevelType w:val="hybridMultilevel"/>
    <w:tmpl w:val="66E4A0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6627EC4"/>
    <w:multiLevelType w:val="hybridMultilevel"/>
    <w:tmpl w:val="06D8E7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75709C7"/>
    <w:multiLevelType w:val="hybridMultilevel"/>
    <w:tmpl w:val="6AD039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A67344C"/>
    <w:multiLevelType w:val="hybridMultilevel"/>
    <w:tmpl w:val="034A74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E8D71EC"/>
    <w:multiLevelType w:val="hybridMultilevel"/>
    <w:tmpl w:val="7074931E"/>
    <w:lvl w:ilvl="0" w:tplc="C58289BA">
      <w:start w:val="1"/>
      <w:numFmt w:val="bullet"/>
      <w:pStyle w:val="StyleBulleted"/>
      <w:lvlText w:val=""/>
      <w:lvlJc w:val="left"/>
      <w:pPr>
        <w:tabs>
          <w:tab w:val="num" w:pos="0"/>
        </w:tabs>
        <w:ind w:left="160" w:hanging="1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D42748"/>
    <w:multiLevelType w:val="hybridMultilevel"/>
    <w:tmpl w:val="71C89D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7DD810C9"/>
    <w:multiLevelType w:val="singleLevel"/>
    <w:tmpl w:val="14090001"/>
    <w:lvl w:ilvl="0">
      <w:start w:val="1"/>
      <w:numFmt w:val="bullet"/>
      <w:lvlText w:val=""/>
      <w:lvlJc w:val="left"/>
      <w:pPr>
        <w:ind w:left="720" w:hanging="360"/>
      </w:pPr>
      <w:rPr>
        <w:rFonts w:ascii="Symbol" w:hAnsi="Symbol" w:hint="default"/>
      </w:rPr>
    </w:lvl>
  </w:abstractNum>
  <w:num w:numId="1" w16cid:durableId="1821918619">
    <w:abstractNumId w:val="13"/>
  </w:num>
  <w:num w:numId="2" w16cid:durableId="57637754">
    <w:abstractNumId w:val="19"/>
  </w:num>
  <w:num w:numId="3" w16cid:durableId="1237475871">
    <w:abstractNumId w:val="13"/>
  </w:num>
  <w:num w:numId="4" w16cid:durableId="598410928">
    <w:abstractNumId w:val="13"/>
  </w:num>
  <w:num w:numId="5" w16cid:durableId="195629227">
    <w:abstractNumId w:val="13"/>
  </w:num>
  <w:num w:numId="6" w16cid:durableId="728071319">
    <w:abstractNumId w:val="13"/>
  </w:num>
  <w:num w:numId="7" w16cid:durableId="1028019779">
    <w:abstractNumId w:val="19"/>
  </w:num>
  <w:num w:numId="8" w16cid:durableId="1934505927">
    <w:abstractNumId w:val="9"/>
  </w:num>
  <w:num w:numId="9" w16cid:durableId="591007974">
    <w:abstractNumId w:val="7"/>
  </w:num>
  <w:num w:numId="10" w16cid:durableId="1565674214">
    <w:abstractNumId w:val="6"/>
  </w:num>
  <w:num w:numId="11" w16cid:durableId="1515148388">
    <w:abstractNumId w:val="5"/>
  </w:num>
  <w:num w:numId="12" w16cid:durableId="2061436180">
    <w:abstractNumId w:val="4"/>
  </w:num>
  <w:num w:numId="13" w16cid:durableId="867378508">
    <w:abstractNumId w:val="8"/>
  </w:num>
  <w:num w:numId="14" w16cid:durableId="1375346927">
    <w:abstractNumId w:val="3"/>
  </w:num>
  <w:num w:numId="15" w16cid:durableId="1396466245">
    <w:abstractNumId w:val="2"/>
  </w:num>
  <w:num w:numId="16" w16cid:durableId="74060052">
    <w:abstractNumId w:val="1"/>
  </w:num>
  <w:num w:numId="17" w16cid:durableId="996222760">
    <w:abstractNumId w:val="0"/>
  </w:num>
  <w:num w:numId="18" w16cid:durableId="2146852645">
    <w:abstractNumId w:val="15"/>
  </w:num>
  <w:num w:numId="19" w16cid:durableId="630941144">
    <w:abstractNumId w:val="11"/>
  </w:num>
  <w:num w:numId="20" w16cid:durableId="334303644">
    <w:abstractNumId w:val="10"/>
    <w:lvlOverride w:ilvl="0">
      <w:lvl w:ilvl="0">
        <w:numFmt w:val="bullet"/>
        <w:lvlText w:val="·"/>
        <w:lvlJc w:val="left"/>
        <w:pPr>
          <w:tabs>
            <w:tab w:val="num" w:pos="576"/>
          </w:tabs>
          <w:ind w:left="216"/>
        </w:pPr>
        <w:rPr>
          <w:rFonts w:ascii="Symbol" w:hAnsi="Symbol"/>
          <w:snapToGrid/>
          <w:sz w:val="32"/>
        </w:rPr>
      </w:lvl>
    </w:lvlOverride>
  </w:num>
  <w:num w:numId="21" w16cid:durableId="1650941495">
    <w:abstractNumId w:val="21"/>
  </w:num>
  <w:num w:numId="22" w16cid:durableId="1322268084">
    <w:abstractNumId w:val="20"/>
  </w:num>
  <w:num w:numId="23" w16cid:durableId="532772459">
    <w:abstractNumId w:val="16"/>
  </w:num>
  <w:num w:numId="24" w16cid:durableId="517155499">
    <w:abstractNumId w:val="12"/>
  </w:num>
  <w:num w:numId="25" w16cid:durableId="1656377033">
    <w:abstractNumId w:val="17"/>
  </w:num>
  <w:num w:numId="26" w16cid:durableId="1372806624">
    <w:abstractNumId w:val="14"/>
  </w:num>
  <w:num w:numId="27" w16cid:durableId="6529947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VerticalSpacing w:val="653"/>
  <w:displayHorizontalDrawingGridEvery w:val="2"/>
  <w:noPunctuationKerning/>
  <w:characterSpacingControl w:val="doNotCompress"/>
  <w:hdrShapeDefaults>
    <o:shapedefaults v:ext="edit" spidmax="2050" style="mso-position-vertical-relative:page" fillcolor="white">
      <v:fill color="white"/>
      <v:stroke weight="1.25pt"/>
      <v:textbox inset="1.5mm,,1.5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851"/>
    <w:rsid w:val="00016497"/>
    <w:rsid w:val="00032CA6"/>
    <w:rsid w:val="000345FC"/>
    <w:rsid w:val="00041E5E"/>
    <w:rsid w:val="00045652"/>
    <w:rsid w:val="000662BC"/>
    <w:rsid w:val="00067348"/>
    <w:rsid w:val="00070680"/>
    <w:rsid w:val="00074CED"/>
    <w:rsid w:val="0008586E"/>
    <w:rsid w:val="0009564C"/>
    <w:rsid w:val="000A119E"/>
    <w:rsid w:val="000A7436"/>
    <w:rsid w:val="000B2268"/>
    <w:rsid w:val="000B25D1"/>
    <w:rsid w:val="000B7E12"/>
    <w:rsid w:val="000C42F4"/>
    <w:rsid w:val="000C4FD0"/>
    <w:rsid w:val="000D0038"/>
    <w:rsid w:val="000D2224"/>
    <w:rsid w:val="000D2CC9"/>
    <w:rsid w:val="000D3D3D"/>
    <w:rsid w:val="000D416D"/>
    <w:rsid w:val="000D4395"/>
    <w:rsid w:val="000D613D"/>
    <w:rsid w:val="000D7895"/>
    <w:rsid w:val="000E4BC5"/>
    <w:rsid w:val="000E7097"/>
    <w:rsid w:val="000F5F76"/>
    <w:rsid w:val="000F7451"/>
    <w:rsid w:val="001130DC"/>
    <w:rsid w:val="00116645"/>
    <w:rsid w:val="00117EF9"/>
    <w:rsid w:val="00123CD5"/>
    <w:rsid w:val="00132044"/>
    <w:rsid w:val="00134EFA"/>
    <w:rsid w:val="00136864"/>
    <w:rsid w:val="00141EE9"/>
    <w:rsid w:val="00144F22"/>
    <w:rsid w:val="00154107"/>
    <w:rsid w:val="00156350"/>
    <w:rsid w:val="00163D42"/>
    <w:rsid w:val="001659A4"/>
    <w:rsid w:val="0016600D"/>
    <w:rsid w:val="001A0859"/>
    <w:rsid w:val="001A1181"/>
    <w:rsid w:val="001A2407"/>
    <w:rsid w:val="001A6044"/>
    <w:rsid w:val="001E071C"/>
    <w:rsid w:val="001E4E78"/>
    <w:rsid w:val="001E5B09"/>
    <w:rsid w:val="00202330"/>
    <w:rsid w:val="002072E8"/>
    <w:rsid w:val="002076A0"/>
    <w:rsid w:val="00213645"/>
    <w:rsid w:val="002169B7"/>
    <w:rsid w:val="00216C22"/>
    <w:rsid w:val="002173EE"/>
    <w:rsid w:val="00230ACB"/>
    <w:rsid w:val="00234FD3"/>
    <w:rsid w:val="002376BA"/>
    <w:rsid w:val="00242BDD"/>
    <w:rsid w:val="002509C9"/>
    <w:rsid w:val="00261011"/>
    <w:rsid w:val="00276FEB"/>
    <w:rsid w:val="00281420"/>
    <w:rsid w:val="002830B9"/>
    <w:rsid w:val="00287D29"/>
    <w:rsid w:val="00290F85"/>
    <w:rsid w:val="002976E3"/>
    <w:rsid w:val="002A00F5"/>
    <w:rsid w:val="002A0A02"/>
    <w:rsid w:val="002A71DB"/>
    <w:rsid w:val="002C6A67"/>
    <w:rsid w:val="002D4042"/>
    <w:rsid w:val="002D4F42"/>
    <w:rsid w:val="002D6131"/>
    <w:rsid w:val="00301D32"/>
    <w:rsid w:val="0031535A"/>
    <w:rsid w:val="00315526"/>
    <w:rsid w:val="00320275"/>
    <w:rsid w:val="00320308"/>
    <w:rsid w:val="00324D07"/>
    <w:rsid w:val="00331543"/>
    <w:rsid w:val="003367BB"/>
    <w:rsid w:val="00341A41"/>
    <w:rsid w:val="00353BD1"/>
    <w:rsid w:val="003623E2"/>
    <w:rsid w:val="003664DB"/>
    <w:rsid w:val="00367B77"/>
    <w:rsid w:val="00390C2D"/>
    <w:rsid w:val="003948E5"/>
    <w:rsid w:val="003A5B25"/>
    <w:rsid w:val="003B0ECF"/>
    <w:rsid w:val="003B339F"/>
    <w:rsid w:val="003B4E48"/>
    <w:rsid w:val="003C2D2F"/>
    <w:rsid w:val="003C446E"/>
    <w:rsid w:val="003D1E3F"/>
    <w:rsid w:val="003D276E"/>
    <w:rsid w:val="003D4FC6"/>
    <w:rsid w:val="003D50CB"/>
    <w:rsid w:val="003E3764"/>
    <w:rsid w:val="003E37B3"/>
    <w:rsid w:val="003F2AEE"/>
    <w:rsid w:val="003F7231"/>
    <w:rsid w:val="004049C1"/>
    <w:rsid w:val="00422295"/>
    <w:rsid w:val="00425EF7"/>
    <w:rsid w:val="00432E02"/>
    <w:rsid w:val="00433624"/>
    <w:rsid w:val="00440719"/>
    <w:rsid w:val="00441910"/>
    <w:rsid w:val="00442A95"/>
    <w:rsid w:val="00454B6E"/>
    <w:rsid w:val="00455456"/>
    <w:rsid w:val="0045698F"/>
    <w:rsid w:val="00462B8D"/>
    <w:rsid w:val="00473E00"/>
    <w:rsid w:val="00474451"/>
    <w:rsid w:val="00475E75"/>
    <w:rsid w:val="004914A9"/>
    <w:rsid w:val="004959DE"/>
    <w:rsid w:val="004B416E"/>
    <w:rsid w:val="004C18EF"/>
    <w:rsid w:val="004C7A62"/>
    <w:rsid w:val="004C7BB7"/>
    <w:rsid w:val="004D19C7"/>
    <w:rsid w:val="004D1F2A"/>
    <w:rsid w:val="004D2D5F"/>
    <w:rsid w:val="004D4750"/>
    <w:rsid w:val="004F1626"/>
    <w:rsid w:val="004F7C70"/>
    <w:rsid w:val="00532A81"/>
    <w:rsid w:val="00551D3C"/>
    <w:rsid w:val="005533DA"/>
    <w:rsid w:val="0055488D"/>
    <w:rsid w:val="00557285"/>
    <w:rsid w:val="00573507"/>
    <w:rsid w:val="005823D9"/>
    <w:rsid w:val="005949E2"/>
    <w:rsid w:val="00595E50"/>
    <w:rsid w:val="005A00EC"/>
    <w:rsid w:val="005B30E7"/>
    <w:rsid w:val="005B358A"/>
    <w:rsid w:val="005B4CFF"/>
    <w:rsid w:val="005C02EB"/>
    <w:rsid w:val="005C4ADA"/>
    <w:rsid w:val="005D210E"/>
    <w:rsid w:val="005D3D1E"/>
    <w:rsid w:val="005E62E2"/>
    <w:rsid w:val="005E78D8"/>
    <w:rsid w:val="00600235"/>
    <w:rsid w:val="006031F5"/>
    <w:rsid w:val="006056D0"/>
    <w:rsid w:val="00612069"/>
    <w:rsid w:val="006169F4"/>
    <w:rsid w:val="00616AEC"/>
    <w:rsid w:val="00633B9E"/>
    <w:rsid w:val="00633EAB"/>
    <w:rsid w:val="006344C7"/>
    <w:rsid w:val="0063491F"/>
    <w:rsid w:val="00635148"/>
    <w:rsid w:val="00637AF4"/>
    <w:rsid w:val="00640228"/>
    <w:rsid w:val="0066771C"/>
    <w:rsid w:val="00671578"/>
    <w:rsid w:val="006806CA"/>
    <w:rsid w:val="0068372F"/>
    <w:rsid w:val="00686045"/>
    <w:rsid w:val="00691102"/>
    <w:rsid w:val="00691D2D"/>
    <w:rsid w:val="00694AF8"/>
    <w:rsid w:val="00695F79"/>
    <w:rsid w:val="006978F2"/>
    <w:rsid w:val="006A56B9"/>
    <w:rsid w:val="006A67EC"/>
    <w:rsid w:val="006B0813"/>
    <w:rsid w:val="006F30FD"/>
    <w:rsid w:val="006F35FB"/>
    <w:rsid w:val="00711B31"/>
    <w:rsid w:val="00713695"/>
    <w:rsid w:val="00713CB9"/>
    <w:rsid w:val="00720281"/>
    <w:rsid w:val="00720386"/>
    <w:rsid w:val="0072308E"/>
    <w:rsid w:val="007233A1"/>
    <w:rsid w:val="00735EF5"/>
    <w:rsid w:val="007365FB"/>
    <w:rsid w:val="0074625B"/>
    <w:rsid w:val="00751D58"/>
    <w:rsid w:val="00754054"/>
    <w:rsid w:val="00761ACD"/>
    <w:rsid w:val="00770AE1"/>
    <w:rsid w:val="00772447"/>
    <w:rsid w:val="00772840"/>
    <w:rsid w:val="00794FDD"/>
    <w:rsid w:val="007A7F68"/>
    <w:rsid w:val="007B1201"/>
    <w:rsid w:val="007C4297"/>
    <w:rsid w:val="007E6790"/>
    <w:rsid w:val="007E6A23"/>
    <w:rsid w:val="00806FAC"/>
    <w:rsid w:val="00814E01"/>
    <w:rsid w:val="00821A3E"/>
    <w:rsid w:val="00833DBF"/>
    <w:rsid w:val="00841B0E"/>
    <w:rsid w:val="00855DDB"/>
    <w:rsid w:val="00865040"/>
    <w:rsid w:val="0087231E"/>
    <w:rsid w:val="008752D5"/>
    <w:rsid w:val="0087735A"/>
    <w:rsid w:val="00880535"/>
    <w:rsid w:val="008A1F03"/>
    <w:rsid w:val="008A3C02"/>
    <w:rsid w:val="008A79B3"/>
    <w:rsid w:val="008B4AEA"/>
    <w:rsid w:val="008B4B80"/>
    <w:rsid w:val="008C54E0"/>
    <w:rsid w:val="008D0182"/>
    <w:rsid w:val="008D040E"/>
    <w:rsid w:val="008E3334"/>
    <w:rsid w:val="008E3CBB"/>
    <w:rsid w:val="008E71FA"/>
    <w:rsid w:val="008F1CB0"/>
    <w:rsid w:val="008F322C"/>
    <w:rsid w:val="009064D6"/>
    <w:rsid w:val="0092188B"/>
    <w:rsid w:val="0092554E"/>
    <w:rsid w:val="00935BA2"/>
    <w:rsid w:val="00947ACC"/>
    <w:rsid w:val="009550CD"/>
    <w:rsid w:val="0096418C"/>
    <w:rsid w:val="009717B2"/>
    <w:rsid w:val="00974661"/>
    <w:rsid w:val="00977D0C"/>
    <w:rsid w:val="00982735"/>
    <w:rsid w:val="0099016A"/>
    <w:rsid w:val="009A1808"/>
    <w:rsid w:val="009A3B10"/>
    <w:rsid w:val="009A6926"/>
    <w:rsid w:val="009B443C"/>
    <w:rsid w:val="009C58FD"/>
    <w:rsid w:val="009D5955"/>
    <w:rsid w:val="009D7B9F"/>
    <w:rsid w:val="009E4FE7"/>
    <w:rsid w:val="009F0401"/>
    <w:rsid w:val="00A070F8"/>
    <w:rsid w:val="00A129B8"/>
    <w:rsid w:val="00A21EAF"/>
    <w:rsid w:val="00A26FD2"/>
    <w:rsid w:val="00A42944"/>
    <w:rsid w:val="00A42A40"/>
    <w:rsid w:val="00A56FFE"/>
    <w:rsid w:val="00A71BEF"/>
    <w:rsid w:val="00A72BF0"/>
    <w:rsid w:val="00A80848"/>
    <w:rsid w:val="00A8394A"/>
    <w:rsid w:val="00AC2CDB"/>
    <w:rsid w:val="00AC3E46"/>
    <w:rsid w:val="00AD0CFA"/>
    <w:rsid w:val="00AE209E"/>
    <w:rsid w:val="00AF1240"/>
    <w:rsid w:val="00AF1467"/>
    <w:rsid w:val="00AF1D74"/>
    <w:rsid w:val="00AF43E6"/>
    <w:rsid w:val="00AF59BE"/>
    <w:rsid w:val="00AF7D89"/>
    <w:rsid w:val="00B17F4D"/>
    <w:rsid w:val="00B536D7"/>
    <w:rsid w:val="00B560CC"/>
    <w:rsid w:val="00B61230"/>
    <w:rsid w:val="00B67A54"/>
    <w:rsid w:val="00B77D9A"/>
    <w:rsid w:val="00B9023F"/>
    <w:rsid w:val="00B910FB"/>
    <w:rsid w:val="00B917CC"/>
    <w:rsid w:val="00B9197E"/>
    <w:rsid w:val="00B96004"/>
    <w:rsid w:val="00BA506C"/>
    <w:rsid w:val="00BB032D"/>
    <w:rsid w:val="00BB0A40"/>
    <w:rsid w:val="00BD0C55"/>
    <w:rsid w:val="00BD4A93"/>
    <w:rsid w:val="00BE034C"/>
    <w:rsid w:val="00BE0EF0"/>
    <w:rsid w:val="00BF6F6E"/>
    <w:rsid w:val="00BF71D9"/>
    <w:rsid w:val="00C03994"/>
    <w:rsid w:val="00C0436A"/>
    <w:rsid w:val="00C138AF"/>
    <w:rsid w:val="00C14B5D"/>
    <w:rsid w:val="00C21445"/>
    <w:rsid w:val="00C23ACF"/>
    <w:rsid w:val="00C321AC"/>
    <w:rsid w:val="00C406C3"/>
    <w:rsid w:val="00C42DBE"/>
    <w:rsid w:val="00C50A52"/>
    <w:rsid w:val="00C513F3"/>
    <w:rsid w:val="00C534AE"/>
    <w:rsid w:val="00C65137"/>
    <w:rsid w:val="00C7239C"/>
    <w:rsid w:val="00C7770D"/>
    <w:rsid w:val="00C92BDF"/>
    <w:rsid w:val="00C95364"/>
    <w:rsid w:val="00CA1D0D"/>
    <w:rsid w:val="00CA20F9"/>
    <w:rsid w:val="00CC7105"/>
    <w:rsid w:val="00CD21A2"/>
    <w:rsid w:val="00CD30E6"/>
    <w:rsid w:val="00CD7A7D"/>
    <w:rsid w:val="00CE3213"/>
    <w:rsid w:val="00D0147F"/>
    <w:rsid w:val="00D02F31"/>
    <w:rsid w:val="00D059AC"/>
    <w:rsid w:val="00D16292"/>
    <w:rsid w:val="00D407D4"/>
    <w:rsid w:val="00D42A7C"/>
    <w:rsid w:val="00D42B6B"/>
    <w:rsid w:val="00D6394F"/>
    <w:rsid w:val="00D642D9"/>
    <w:rsid w:val="00D64555"/>
    <w:rsid w:val="00D768E1"/>
    <w:rsid w:val="00D82B16"/>
    <w:rsid w:val="00D840F2"/>
    <w:rsid w:val="00D94B5D"/>
    <w:rsid w:val="00DA2636"/>
    <w:rsid w:val="00DB331C"/>
    <w:rsid w:val="00DD0B2D"/>
    <w:rsid w:val="00DF54D9"/>
    <w:rsid w:val="00DF5D64"/>
    <w:rsid w:val="00E0037C"/>
    <w:rsid w:val="00E0579D"/>
    <w:rsid w:val="00E21598"/>
    <w:rsid w:val="00E21662"/>
    <w:rsid w:val="00E26869"/>
    <w:rsid w:val="00E47B82"/>
    <w:rsid w:val="00E53D67"/>
    <w:rsid w:val="00E650CB"/>
    <w:rsid w:val="00E706D8"/>
    <w:rsid w:val="00E71FC8"/>
    <w:rsid w:val="00E73430"/>
    <w:rsid w:val="00E90201"/>
    <w:rsid w:val="00E95DD4"/>
    <w:rsid w:val="00E965DD"/>
    <w:rsid w:val="00EB50E2"/>
    <w:rsid w:val="00EB6CDA"/>
    <w:rsid w:val="00EC2887"/>
    <w:rsid w:val="00ED314F"/>
    <w:rsid w:val="00ED558A"/>
    <w:rsid w:val="00EE2DE6"/>
    <w:rsid w:val="00EE558F"/>
    <w:rsid w:val="00EF7E47"/>
    <w:rsid w:val="00F01665"/>
    <w:rsid w:val="00F032D3"/>
    <w:rsid w:val="00F21BAD"/>
    <w:rsid w:val="00F2523B"/>
    <w:rsid w:val="00F33509"/>
    <w:rsid w:val="00F37771"/>
    <w:rsid w:val="00F547D5"/>
    <w:rsid w:val="00F57851"/>
    <w:rsid w:val="00F81286"/>
    <w:rsid w:val="00F84476"/>
    <w:rsid w:val="00FA6142"/>
    <w:rsid w:val="00FA6F00"/>
    <w:rsid w:val="00FB479E"/>
    <w:rsid w:val="00FC6AAA"/>
    <w:rsid w:val="00FE213E"/>
    <w:rsid w:val="00FE2614"/>
    <w:rsid w:val="00FE2F4B"/>
    <w:rsid w:val="00FF056A"/>
  </w:rsids>
  <m:mathPr>
    <m:mathFont m:val="Cambria Math"/>
    <m:brkBin m:val="before"/>
    <m:brkBinSub m:val="--"/>
    <m:smallFrac m:val="0"/>
    <m:dispDef/>
    <m:lMargin m:val="0"/>
    <m:rMargin m:val="0"/>
    <m:defJc m:val="centerGroup"/>
    <m:wrapIndent m:val="1440"/>
    <m:intLim m:val="subSup"/>
    <m:naryLim m:val="undOvr"/>
  </m:mathPr>
  <w:themeFontLang w:val="en-NZ" w:eastAsia="ja-JP"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page" fillcolor="white">
      <v:fill color="white"/>
      <v:stroke weight="1.25pt"/>
      <v:textbox inset="1.5mm,,1.5mm"/>
    </o:shapedefaults>
    <o:shapelayout v:ext="edit">
      <o:idmap v:ext="edit" data="2"/>
    </o:shapelayout>
  </w:shapeDefaults>
  <w:decimalSymbol w:val="."/>
  <w:listSeparator w:val=","/>
  <w14:docId w14:val="2805A7AC"/>
  <w15:docId w15:val="{11348D66-E773-475C-B24B-93C94FFAB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33DA"/>
    <w:pPr>
      <w:spacing w:before="120" w:after="240" w:line="288" w:lineRule="auto"/>
    </w:pPr>
    <w:rPr>
      <w:rFonts w:ascii="Arial" w:hAnsi="Arial"/>
      <w:sz w:val="36"/>
      <w:szCs w:val="24"/>
      <w:lang w:val="en-AU" w:eastAsia="en-US"/>
    </w:rPr>
  </w:style>
  <w:style w:type="paragraph" w:styleId="Heading1">
    <w:name w:val="heading 1"/>
    <w:basedOn w:val="Normal"/>
    <w:next w:val="Normal"/>
    <w:link w:val="Heading1Char"/>
    <w:autoRedefine/>
    <w:qFormat/>
    <w:rsid w:val="00DB331C"/>
    <w:pPr>
      <w:keepNext/>
      <w:tabs>
        <w:tab w:val="left" w:pos="0"/>
        <w:tab w:val="left" w:pos="120"/>
      </w:tabs>
      <w:spacing w:before="240"/>
      <w:outlineLvl w:val="0"/>
    </w:pPr>
    <w:rPr>
      <w:rFonts w:cs="Arial"/>
      <w:b/>
      <w:bCs/>
      <w:kern w:val="32"/>
      <w:sz w:val="60"/>
      <w:szCs w:val="48"/>
      <w:lang w:val="en-GB"/>
    </w:rPr>
  </w:style>
  <w:style w:type="paragraph" w:styleId="Heading2">
    <w:name w:val="heading 2"/>
    <w:basedOn w:val="Normal"/>
    <w:next w:val="Normal"/>
    <w:link w:val="Heading2Char"/>
    <w:qFormat/>
    <w:rsid w:val="00AC2CDB"/>
    <w:pPr>
      <w:keepNext/>
      <w:spacing w:after="180"/>
      <w:outlineLvl w:val="1"/>
    </w:pPr>
    <w:rPr>
      <w:rFonts w:cs="Arial"/>
      <w:b/>
      <w:bCs/>
      <w:iCs/>
      <w:sz w:val="52"/>
      <w:szCs w:val="28"/>
    </w:rPr>
  </w:style>
  <w:style w:type="paragraph" w:styleId="Heading3">
    <w:name w:val="heading 3"/>
    <w:basedOn w:val="Normal"/>
    <w:next w:val="Normal"/>
    <w:link w:val="Heading3Char"/>
    <w:uiPriority w:val="9"/>
    <w:qFormat/>
    <w:rsid w:val="00E0579D"/>
    <w:pPr>
      <w:keepNext/>
      <w:tabs>
        <w:tab w:val="left" w:pos="0"/>
      </w:tabs>
      <w:spacing w:before="180"/>
      <w:outlineLvl w:val="2"/>
    </w:pPr>
    <w:rPr>
      <w:rFonts w:cs="Arial"/>
      <w:b/>
      <w:bCs/>
      <w:sz w:val="44"/>
      <w:szCs w:val="26"/>
    </w:rPr>
  </w:style>
  <w:style w:type="paragraph" w:styleId="Heading4">
    <w:name w:val="heading 4"/>
    <w:basedOn w:val="Normal"/>
    <w:link w:val="Heading4Char"/>
    <w:qFormat/>
    <w:rsid w:val="00287D29"/>
    <w:pPr>
      <w:keepNext/>
      <w:spacing w:before="60" w:after="60"/>
      <w:outlineLvl w:val="3"/>
    </w:pPr>
    <w:rPr>
      <w:b/>
      <w:bCs/>
      <w:lang w:val="en-GB" w:eastAsia="en-GB"/>
    </w:rPr>
  </w:style>
  <w:style w:type="paragraph" w:styleId="Heading5">
    <w:name w:val="heading 5"/>
    <w:basedOn w:val="Normal"/>
    <w:next w:val="Normal"/>
    <w:qFormat/>
    <w:rsid w:val="002830B9"/>
    <w:pPr>
      <w:spacing w:before="240" w:after="60"/>
      <w:outlineLvl w:val="4"/>
    </w:pPr>
    <w:rPr>
      <w:b/>
      <w:bCs/>
      <w:i/>
      <w:iCs/>
      <w:sz w:val="26"/>
      <w:szCs w:val="26"/>
    </w:rPr>
  </w:style>
  <w:style w:type="paragraph" w:styleId="Heading6">
    <w:name w:val="heading 6"/>
    <w:basedOn w:val="Normal"/>
    <w:next w:val="Normal"/>
    <w:qFormat/>
    <w:rsid w:val="00A72BF0"/>
    <w:pPr>
      <w:spacing w:before="360" w:after="180"/>
      <w:outlineLvl w:val="5"/>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B331C"/>
    <w:rPr>
      <w:rFonts w:ascii="Arial" w:hAnsi="Arial" w:cs="Arial"/>
      <w:b/>
      <w:bCs/>
      <w:kern w:val="32"/>
      <w:sz w:val="60"/>
      <w:szCs w:val="48"/>
      <w:lang w:val="en-GB" w:eastAsia="en-US"/>
    </w:rPr>
  </w:style>
  <w:style w:type="paragraph" w:styleId="Header">
    <w:name w:val="header"/>
    <w:basedOn w:val="Normal"/>
    <w:pPr>
      <w:tabs>
        <w:tab w:val="center" w:pos="4153"/>
        <w:tab w:val="right" w:pos="8306"/>
      </w:tabs>
    </w:pPr>
  </w:style>
  <w:style w:type="paragraph" w:customStyle="1" w:styleId="BookTitle1">
    <w:name w:val="Book Title1"/>
    <w:basedOn w:val="Normal"/>
    <w:next w:val="Normal"/>
    <w:rsid w:val="00E73430"/>
    <w:rPr>
      <w:b/>
      <w:sz w:val="72"/>
    </w:rPr>
  </w:style>
  <w:style w:type="paragraph" w:customStyle="1" w:styleId="Author">
    <w:name w:val="Author"/>
    <w:basedOn w:val="Normal"/>
    <w:next w:val="Normal"/>
    <w:autoRedefine/>
    <w:rsid w:val="00E73430"/>
    <w:rPr>
      <w:b/>
      <w:bCs/>
      <w:sz w:val="52"/>
    </w:rPr>
  </w:style>
  <w:style w:type="paragraph" w:styleId="Footer">
    <w:name w:val="footer"/>
    <w:basedOn w:val="Normal"/>
    <w:autoRedefine/>
    <w:rsid w:val="00D0147F"/>
    <w:pPr>
      <w:framePr w:h="694" w:hRule="exact" w:wrap="around" w:vAnchor="text" w:hAnchor="page" w:x="1441" w:y="198"/>
      <w:tabs>
        <w:tab w:val="center" w:pos="4153"/>
        <w:tab w:val="right" w:pos="8306"/>
      </w:tabs>
      <w:spacing w:before="100" w:after="100" w:line="240" w:lineRule="auto"/>
      <w:jc w:val="center"/>
    </w:pPr>
  </w:style>
  <w:style w:type="paragraph" w:customStyle="1" w:styleId="after-nospace">
    <w:name w:val="after-nospace"/>
    <w:basedOn w:val="Normal"/>
    <w:rsid w:val="00301D32"/>
    <w:pPr>
      <w:spacing w:after="0"/>
    </w:pPr>
  </w:style>
  <w:style w:type="table" w:styleId="TableGrid">
    <w:name w:val="Table Grid"/>
    <w:aliases w:val="Table Grid 1.5pt"/>
    <w:basedOn w:val="TableNormal"/>
    <w:rsid w:val="00C513F3"/>
    <w:pPr>
      <w:kinsoku w:val="0"/>
      <w:overflowPunct w:val="0"/>
      <w:autoSpaceDE w:val="0"/>
      <w:autoSpaceDN w:val="0"/>
      <w:snapToGrid w:val="0"/>
      <w:spacing w:after="120" w:line="288" w:lineRule="auto"/>
    </w:pPr>
    <w:rPr>
      <w:rFonts w:ascii="Arial" w:hAnsi="Arial"/>
    </w:rPr>
    <w:tblP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Pr>
    <w:trPr>
      <w:cantSplit/>
    </w:trPr>
    <w:tcPr>
      <w:shd w:val="clear" w:color="auto" w:fill="auto"/>
      <w:tcMar>
        <w:top w:w="160" w:type="dxa"/>
        <w:left w:w="160" w:type="dxa"/>
        <w:right w:w="160" w:type="dxa"/>
      </w:tcMar>
    </w:tcPr>
  </w:style>
  <w:style w:type="paragraph" w:customStyle="1" w:styleId="VolumeNumber">
    <w:name w:val="Volume Number"/>
    <w:basedOn w:val="Author"/>
    <w:autoRedefine/>
    <w:rsid w:val="000B2268"/>
  </w:style>
  <w:style w:type="paragraph" w:customStyle="1" w:styleId="pgnum">
    <w:name w:val="pgnum"/>
    <w:basedOn w:val="Normal"/>
    <w:rsid w:val="00D02F31"/>
    <w:pPr>
      <w:keepNext/>
      <w:pBdr>
        <w:top w:val="single" w:sz="24" w:space="1" w:color="auto"/>
      </w:pBdr>
      <w:jc w:val="right"/>
    </w:pPr>
    <w:rPr>
      <w:b/>
    </w:rPr>
  </w:style>
  <w:style w:type="character" w:styleId="Emphasis">
    <w:name w:val="Emphasis"/>
    <w:qFormat/>
    <w:rsid w:val="003C446E"/>
    <w:rPr>
      <w:b/>
      <w:iCs/>
      <w:sz w:val="36"/>
    </w:rPr>
  </w:style>
  <w:style w:type="character" w:styleId="PageNumber">
    <w:name w:val="page number"/>
    <w:basedOn w:val="DefaultParagraphFont"/>
    <w:rsid w:val="00635148"/>
  </w:style>
  <w:style w:type="paragraph" w:styleId="DocumentMap">
    <w:name w:val="Document Map"/>
    <w:basedOn w:val="Normal"/>
    <w:semiHidden/>
    <w:rsid w:val="000D7895"/>
    <w:pPr>
      <w:shd w:val="clear" w:color="auto" w:fill="000080"/>
    </w:pPr>
    <w:rPr>
      <w:rFonts w:ascii="Tahoma" w:hAnsi="Tahoma" w:cs="Tahoma"/>
      <w:sz w:val="20"/>
      <w:szCs w:val="20"/>
    </w:rPr>
  </w:style>
  <w:style w:type="paragraph" w:customStyle="1" w:styleId="authorname">
    <w:name w:val="authorname"/>
    <w:basedOn w:val="Normal"/>
    <w:rsid w:val="00045652"/>
    <w:rPr>
      <w:b/>
    </w:rPr>
  </w:style>
  <w:style w:type="paragraph" w:customStyle="1" w:styleId="after-6pt">
    <w:name w:val="after-6pt"/>
    <w:basedOn w:val="Normal"/>
    <w:rsid w:val="005C02EB"/>
  </w:style>
  <w:style w:type="paragraph" w:customStyle="1" w:styleId="after6pt">
    <w:name w:val="after 6pt"/>
    <w:basedOn w:val="after-nospace"/>
    <w:rsid w:val="00242BDD"/>
    <w:pPr>
      <w:spacing w:after="120"/>
    </w:pPr>
  </w:style>
  <w:style w:type="paragraph" w:customStyle="1" w:styleId="after10pt">
    <w:name w:val="after 10 pt"/>
    <w:basedOn w:val="Normal"/>
    <w:rsid w:val="009550CD"/>
    <w:pPr>
      <w:spacing w:after="200"/>
    </w:pPr>
  </w:style>
  <w:style w:type="paragraph" w:customStyle="1" w:styleId="StyleBulleted">
    <w:name w:val="Style Bulleted"/>
    <w:basedOn w:val="Normal"/>
    <w:rsid w:val="00CE3213"/>
    <w:pPr>
      <w:numPr>
        <w:numId w:val="7"/>
      </w:numPr>
    </w:pPr>
    <w:rPr>
      <w:lang w:val="en-US"/>
    </w:rPr>
  </w:style>
  <w:style w:type="paragraph" w:customStyle="1" w:styleId="after18pt">
    <w:name w:val="after 18pt"/>
    <w:basedOn w:val="after10pt"/>
    <w:rsid w:val="00977D0C"/>
    <w:pPr>
      <w:shd w:val="clear" w:color="auto" w:fill="FFFFFF"/>
      <w:spacing w:after="360"/>
    </w:pPr>
  </w:style>
  <w:style w:type="paragraph" w:customStyle="1" w:styleId="Bold">
    <w:name w:val="Bold"/>
    <w:basedOn w:val="Normal"/>
    <w:next w:val="Normal"/>
    <w:rsid w:val="008F1CB0"/>
    <w:pPr>
      <w:spacing w:after="480" w:line="480" w:lineRule="auto"/>
    </w:pPr>
    <w:rPr>
      <w:b/>
    </w:rPr>
  </w:style>
  <w:style w:type="paragraph" w:customStyle="1" w:styleId="imagecaption">
    <w:name w:val="imagecaption"/>
    <w:basedOn w:val="Normal"/>
    <w:link w:val="imagecaptionChar"/>
    <w:qFormat/>
    <w:rsid w:val="00475E75"/>
    <w:pPr>
      <w:pBdr>
        <w:top w:val="single" w:sz="12" w:space="1" w:color="auto"/>
        <w:left w:val="single" w:sz="12" w:space="4" w:color="auto"/>
        <w:bottom w:val="single" w:sz="12" w:space="4" w:color="auto"/>
        <w:right w:val="single" w:sz="12" w:space="4" w:color="auto"/>
      </w:pBdr>
    </w:pPr>
  </w:style>
  <w:style w:type="table" w:customStyle="1" w:styleId="TableStyle1">
    <w:name w:val="Table Style1"/>
    <w:basedOn w:val="TableGrid"/>
    <w:rsid w:val="00B560CC"/>
    <w:rPr>
      <w:color w:val="000000"/>
      <w:sz w:val="36"/>
    </w:rPr>
    <w:tblP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13" w:type="dxa"/>
        <w:left w:w="113" w:type="dxa"/>
        <w:bottom w:w="28" w:type="dxa"/>
        <w:right w:w="40" w:type="dxa"/>
      </w:tblCellMar>
    </w:tblPr>
    <w:tcPr>
      <w:tcMar>
        <w:top w:w="113" w:type="dxa"/>
        <w:left w:w="113" w:type="dxa"/>
        <w:right w:w="113" w:type="dxa"/>
      </w:tcMar>
    </w:tcPr>
  </w:style>
  <w:style w:type="paragraph" w:customStyle="1" w:styleId="before10pt">
    <w:name w:val="before 10pt"/>
    <w:basedOn w:val="Normal"/>
    <w:rsid w:val="00C406C3"/>
    <w:pPr>
      <w:spacing w:before="200" w:after="180"/>
    </w:pPr>
    <w:rPr>
      <w:lang w:val="en"/>
    </w:rPr>
  </w:style>
  <w:style w:type="paragraph" w:customStyle="1" w:styleId="before18pt">
    <w:name w:val="before 18pt"/>
    <w:basedOn w:val="Normal"/>
    <w:rsid w:val="00C406C3"/>
    <w:pPr>
      <w:spacing w:before="360"/>
    </w:pPr>
    <w:rPr>
      <w:lang w:val="en"/>
    </w:rPr>
  </w:style>
  <w:style w:type="paragraph" w:customStyle="1" w:styleId="before6pt">
    <w:name w:val="before 6pt"/>
    <w:basedOn w:val="Normal"/>
    <w:rsid w:val="00FB479E"/>
  </w:style>
  <w:style w:type="paragraph" w:customStyle="1" w:styleId="Instructions">
    <w:name w:val="Instructions"/>
    <w:basedOn w:val="imagecaption"/>
    <w:rsid w:val="00320308"/>
    <w:pPr>
      <w:pBdr>
        <w:top w:val="dashSmallGap" w:sz="8" w:space="1" w:color="auto"/>
        <w:left w:val="dashSmallGap" w:sz="8" w:space="4" w:color="auto"/>
        <w:bottom w:val="dashSmallGap" w:sz="8" w:space="4" w:color="auto"/>
        <w:right w:val="dashSmallGap" w:sz="8" w:space="4" w:color="auto"/>
      </w:pBdr>
    </w:pPr>
    <w:rPr>
      <w:lang w:val="en"/>
    </w:rPr>
  </w:style>
  <w:style w:type="paragraph" w:customStyle="1" w:styleId="after10pt0">
    <w:name w:val="after 10pt"/>
    <w:basedOn w:val="Normal"/>
    <w:rsid w:val="00CD21A2"/>
    <w:pPr>
      <w:spacing w:after="200"/>
    </w:pPr>
  </w:style>
  <w:style w:type="paragraph" w:customStyle="1" w:styleId="imagecaptionbefore6pt">
    <w:name w:val="imagecaption before 6pt"/>
    <w:basedOn w:val="imagecaption"/>
    <w:rsid w:val="005B358A"/>
  </w:style>
  <w:style w:type="paragraph" w:customStyle="1" w:styleId="before12pt">
    <w:name w:val="before 12pt"/>
    <w:basedOn w:val="Normal"/>
    <w:rsid w:val="001E4E78"/>
    <w:pPr>
      <w:spacing w:before="240"/>
    </w:pPr>
    <w:rPr>
      <w:lang w:val="en"/>
    </w:rPr>
  </w:style>
  <w:style w:type="paragraph" w:customStyle="1" w:styleId="imagecaption0ptafter">
    <w:name w:val="imagecaption 0pt after"/>
    <w:basedOn w:val="imagecaption"/>
    <w:rsid w:val="00A80848"/>
    <w:pPr>
      <w:spacing w:after="0"/>
    </w:pPr>
  </w:style>
  <w:style w:type="paragraph" w:customStyle="1" w:styleId="Egbox">
    <w:name w:val="Egbox"/>
    <w:basedOn w:val="EgBoxAfternospace"/>
    <w:rsid w:val="0087231E"/>
    <w:pPr>
      <w:spacing w:after="120"/>
    </w:pPr>
  </w:style>
  <w:style w:type="paragraph" w:customStyle="1" w:styleId="BrokenBorderBox">
    <w:name w:val="BrokenBorderBox"/>
    <w:basedOn w:val="BookTitle1"/>
    <w:rsid w:val="000D4395"/>
    <w:pPr>
      <w:pBdr>
        <w:top w:val="single" w:sz="18" w:space="1" w:color="auto"/>
        <w:left w:val="single" w:sz="18" w:space="4" w:color="auto"/>
        <w:bottom w:val="single" w:sz="18" w:space="1" w:color="auto"/>
        <w:right w:val="single" w:sz="18" w:space="4" w:color="auto"/>
      </w:pBdr>
    </w:pPr>
    <w:rPr>
      <w:rFonts w:ascii="Arial Bold" w:hAnsi="Arial Bold"/>
      <w:sz w:val="48"/>
    </w:rPr>
  </w:style>
  <w:style w:type="paragraph" w:customStyle="1" w:styleId="BorderBox">
    <w:name w:val="BorderBox"/>
    <w:basedOn w:val="Normal"/>
    <w:rsid w:val="00F01665"/>
    <w:pPr>
      <w:pBdr>
        <w:top w:val="single" w:sz="24" w:space="1" w:color="auto"/>
        <w:left w:val="single" w:sz="24" w:space="4" w:color="auto"/>
        <w:bottom w:val="single" w:sz="24" w:space="1" w:color="auto"/>
        <w:right w:val="single" w:sz="24" w:space="4" w:color="auto"/>
      </w:pBdr>
    </w:pPr>
  </w:style>
  <w:style w:type="character" w:styleId="FootnoteReference">
    <w:name w:val="footnote reference"/>
    <w:semiHidden/>
    <w:rsid w:val="000662BC"/>
    <w:rPr>
      <w:rFonts w:ascii="Arial" w:hAnsi="Arial"/>
      <w:sz w:val="36"/>
      <w:vertAlign w:val="baseline"/>
    </w:rPr>
  </w:style>
  <w:style w:type="table" w:customStyle="1" w:styleId="3ptborders">
    <w:name w:val="3pt borders"/>
    <w:basedOn w:val="TableNormal"/>
    <w:uiPriority w:val="99"/>
    <w:rsid w:val="00331543"/>
    <w:tblPr/>
  </w:style>
  <w:style w:type="paragraph" w:customStyle="1" w:styleId="Focusbox3">
    <w:name w:val="Focusbox3"/>
    <w:basedOn w:val="Normal"/>
    <w:rsid w:val="0087231E"/>
    <w:pPr>
      <w:pBdr>
        <w:top w:val="single" w:sz="24" w:space="1" w:color="auto" w:shadow="1"/>
        <w:left w:val="single" w:sz="24" w:space="3" w:color="auto" w:shadow="1"/>
        <w:bottom w:val="single" w:sz="24" w:space="1" w:color="auto" w:shadow="1"/>
        <w:right w:val="single" w:sz="24" w:space="3" w:color="auto" w:shadow="1"/>
      </w:pBdr>
      <w:spacing w:after="160"/>
    </w:pPr>
  </w:style>
  <w:style w:type="paragraph" w:customStyle="1" w:styleId="Focusbox2">
    <w:name w:val="Focusbox2"/>
    <w:basedOn w:val="Normal"/>
    <w:rsid w:val="005B4CFF"/>
    <w:pPr>
      <w:pBdr>
        <w:top w:val="single" w:sz="36" w:space="1" w:color="auto"/>
        <w:left w:val="single" w:sz="36" w:space="4" w:color="auto"/>
        <w:bottom w:val="single" w:sz="36" w:space="1" w:color="auto"/>
        <w:right w:val="single" w:sz="36" w:space="4" w:color="auto"/>
      </w:pBdr>
      <w:spacing w:after="160"/>
    </w:pPr>
  </w:style>
  <w:style w:type="paragraph" w:customStyle="1" w:styleId="EgBoxAfternospace">
    <w:name w:val="EgBoxAfternospace"/>
    <w:basedOn w:val="Normal"/>
    <w:rsid w:val="0087231E"/>
    <w:pPr>
      <w:pBdr>
        <w:top w:val="single" w:sz="18" w:space="1" w:color="auto" w:shadow="1"/>
        <w:left w:val="single" w:sz="18" w:space="5" w:color="auto" w:shadow="1"/>
        <w:bottom w:val="single" w:sz="18" w:space="4" w:color="auto" w:shadow="1"/>
        <w:right w:val="single" w:sz="18" w:space="4" w:color="auto" w:shadow="1"/>
      </w:pBdr>
      <w:shd w:val="clear" w:color="auto" w:fill="F3F3F3"/>
      <w:spacing w:after="0"/>
    </w:pPr>
    <w:rPr>
      <w:lang w:val="en"/>
    </w:rPr>
  </w:style>
  <w:style w:type="paragraph" w:customStyle="1" w:styleId="Focusbox1-6pt-border">
    <w:name w:val="Focusbox1-6pt-border"/>
    <w:basedOn w:val="Normal"/>
    <w:rsid w:val="0087231E"/>
    <w:pPr>
      <w:pBdr>
        <w:top w:val="single" w:sz="48" w:space="1" w:color="auto"/>
        <w:bottom w:val="single" w:sz="48" w:space="1" w:color="auto"/>
      </w:pBdr>
      <w:shd w:val="clear" w:color="auto" w:fill="E6E6E6"/>
      <w:spacing w:line="264" w:lineRule="auto"/>
    </w:pPr>
    <w:rPr>
      <w:lang w:val="en-NZ"/>
    </w:rPr>
  </w:style>
  <w:style w:type="paragraph" w:customStyle="1" w:styleId="Focusbox1-after0pt">
    <w:name w:val="Focusbox1-after0pt"/>
    <w:basedOn w:val="Focusbox1-6pt-border"/>
    <w:rsid w:val="0087231E"/>
    <w:pPr>
      <w:spacing w:after="0"/>
    </w:pPr>
  </w:style>
  <w:style w:type="paragraph" w:customStyle="1" w:styleId="Focusbox2-after0pt">
    <w:name w:val="Focusbox2-after0pt"/>
    <w:basedOn w:val="Focusbox2"/>
    <w:rsid w:val="0087231E"/>
    <w:pPr>
      <w:spacing w:after="0"/>
    </w:pPr>
  </w:style>
  <w:style w:type="paragraph" w:customStyle="1" w:styleId="Focusbox3-after0pt">
    <w:name w:val="Focusbox3-after0pt"/>
    <w:basedOn w:val="Focusbox3"/>
    <w:rsid w:val="0087231E"/>
    <w:pPr>
      <w:spacing w:after="0"/>
    </w:pPr>
  </w:style>
  <w:style w:type="paragraph" w:customStyle="1" w:styleId="BeforeAfter12pt">
    <w:name w:val="Before &amp; After 12pt"/>
    <w:basedOn w:val="Normal"/>
    <w:rsid w:val="00C65137"/>
    <w:pPr>
      <w:spacing w:before="240"/>
    </w:pPr>
    <w:rPr>
      <w:lang w:val="en"/>
    </w:rPr>
  </w:style>
  <w:style w:type="paragraph" w:styleId="FootnoteText">
    <w:name w:val="footnote text"/>
    <w:basedOn w:val="Normal"/>
    <w:semiHidden/>
    <w:rsid w:val="00156350"/>
    <w:pPr>
      <w:keepLines/>
      <w:spacing w:after="0" w:line="240" w:lineRule="auto"/>
    </w:pPr>
    <w:rPr>
      <w:szCs w:val="20"/>
      <w:lang w:val="en-GB"/>
    </w:rPr>
  </w:style>
  <w:style w:type="character" w:customStyle="1" w:styleId="imagecaptionChar">
    <w:name w:val="imagecaption Char"/>
    <w:link w:val="imagecaption"/>
    <w:locked/>
    <w:rsid w:val="00475E75"/>
    <w:rPr>
      <w:rFonts w:ascii="Arial" w:hAnsi="Arial"/>
      <w:sz w:val="36"/>
      <w:szCs w:val="24"/>
      <w:lang w:val="en-AU" w:eastAsia="en-US"/>
    </w:rPr>
  </w:style>
  <w:style w:type="paragraph" w:styleId="BalloonText">
    <w:name w:val="Balloon Text"/>
    <w:basedOn w:val="Normal"/>
    <w:link w:val="BalloonTextChar"/>
    <w:rsid w:val="00C21445"/>
    <w:pPr>
      <w:spacing w:after="0" w:line="240" w:lineRule="auto"/>
    </w:pPr>
    <w:rPr>
      <w:rFonts w:ascii="Tahoma" w:hAnsi="Tahoma" w:cs="Tahoma"/>
      <w:sz w:val="16"/>
      <w:szCs w:val="16"/>
    </w:rPr>
  </w:style>
  <w:style w:type="character" w:customStyle="1" w:styleId="BalloonTextChar">
    <w:name w:val="Balloon Text Char"/>
    <w:link w:val="BalloonText"/>
    <w:rsid w:val="00C21445"/>
    <w:rPr>
      <w:rFonts w:ascii="Tahoma" w:hAnsi="Tahoma" w:cs="Tahoma"/>
      <w:sz w:val="16"/>
      <w:szCs w:val="16"/>
      <w:lang w:val="en-AU" w:eastAsia="en-US"/>
    </w:rPr>
  </w:style>
  <w:style w:type="table" w:customStyle="1" w:styleId="3ptborders0">
    <w:name w:val="3pt_borders"/>
    <w:basedOn w:val="TableNormal"/>
    <w:uiPriority w:val="99"/>
    <w:rsid w:val="00B9023F"/>
    <w:tblPr>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Pr>
  </w:style>
  <w:style w:type="table" w:customStyle="1" w:styleId="3ptborder">
    <w:name w:val="3pt border"/>
    <w:basedOn w:val="TableNormal"/>
    <w:uiPriority w:val="99"/>
    <w:rsid w:val="000B7E12"/>
    <w:rPr>
      <w:rFonts w:ascii="Arial" w:hAnsi="Arial"/>
      <w:sz w:val="36"/>
    </w:rPr>
    <w:tblPr>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top w:w="119" w:type="dxa"/>
        <w:left w:w="142" w:type="dxa"/>
        <w:right w:w="119" w:type="dxa"/>
      </w:tblCellMar>
    </w:tblPr>
  </w:style>
  <w:style w:type="paragraph" w:customStyle="1" w:styleId="StyleRightAfter0ptLinespacingsingle">
    <w:name w:val="Style Right After:  0 pt Line spacing:  single"/>
    <w:basedOn w:val="Normal"/>
    <w:rsid w:val="00711B31"/>
    <w:pPr>
      <w:spacing w:after="0" w:line="240" w:lineRule="auto"/>
      <w:jc w:val="right"/>
    </w:pPr>
    <w:rPr>
      <w:szCs w:val="20"/>
    </w:rPr>
  </w:style>
  <w:style w:type="character" w:customStyle="1" w:styleId="Heading2Char">
    <w:name w:val="Heading 2 Char"/>
    <w:basedOn w:val="DefaultParagraphFont"/>
    <w:link w:val="Heading2"/>
    <w:rsid w:val="00AC2CDB"/>
    <w:rPr>
      <w:rFonts w:ascii="Arial" w:hAnsi="Arial" w:cs="Arial"/>
      <w:b/>
      <w:bCs/>
      <w:iCs/>
      <w:sz w:val="52"/>
      <w:szCs w:val="28"/>
      <w:lang w:val="en-AU" w:eastAsia="en-US"/>
    </w:rPr>
  </w:style>
  <w:style w:type="paragraph" w:styleId="ListParagraph">
    <w:name w:val="List Paragraph"/>
    <w:basedOn w:val="Normal"/>
    <w:uiPriority w:val="34"/>
    <w:qFormat/>
    <w:rsid w:val="001A0859"/>
    <w:pPr>
      <w:ind w:left="720"/>
    </w:pPr>
    <w:rPr>
      <w:lang w:val="en-GB" w:eastAsia="en-GB"/>
    </w:rPr>
  </w:style>
  <w:style w:type="character" w:customStyle="1" w:styleId="Heading3Char">
    <w:name w:val="Heading 3 Char"/>
    <w:basedOn w:val="DefaultParagraphFont"/>
    <w:link w:val="Heading3"/>
    <w:uiPriority w:val="9"/>
    <w:rsid w:val="00E0579D"/>
    <w:rPr>
      <w:rFonts w:ascii="Arial" w:hAnsi="Arial" w:cs="Arial"/>
      <w:b/>
      <w:bCs/>
      <w:sz w:val="44"/>
      <w:szCs w:val="26"/>
      <w:lang w:val="en-AU" w:eastAsia="en-US"/>
    </w:rPr>
  </w:style>
  <w:style w:type="paragraph" w:customStyle="1" w:styleId="PageNumberDAISY">
    <w:name w:val="Page Number (DAISY)"/>
    <w:basedOn w:val="Normal"/>
    <w:qFormat/>
    <w:rsid w:val="000345FC"/>
    <w:rPr>
      <w:color w:val="0D0D0D" w:themeColor="text1" w:themeTint="F2"/>
    </w:rPr>
  </w:style>
  <w:style w:type="character" w:styleId="Hyperlink">
    <w:name w:val="Hyperlink"/>
    <w:basedOn w:val="DefaultParagraphFont"/>
    <w:unhideWhenUsed/>
    <w:rsid w:val="000D3D3D"/>
    <w:rPr>
      <w:color w:val="0000FF" w:themeColor="hyperlink"/>
      <w:u w:val="single"/>
    </w:rPr>
  </w:style>
  <w:style w:type="character" w:customStyle="1" w:styleId="StyleSuperscript">
    <w:name w:val="Style Superscript"/>
    <w:basedOn w:val="DefaultParagraphFont"/>
    <w:rsid w:val="00AF59BE"/>
    <w:rPr>
      <w:rFonts w:ascii="Arial" w:hAnsi="Arial"/>
      <w:sz w:val="44"/>
      <w:vertAlign w:val="superscript"/>
    </w:rPr>
  </w:style>
  <w:style w:type="paragraph" w:customStyle="1" w:styleId="Hanging05cm">
    <w:name w:val="Hanging  0.5 cm"/>
    <w:basedOn w:val="Normal"/>
    <w:rsid w:val="00C0436A"/>
    <w:pPr>
      <w:ind w:left="284" w:hanging="284"/>
    </w:pPr>
    <w:rPr>
      <w:szCs w:val="20"/>
    </w:rPr>
  </w:style>
  <w:style w:type="paragraph" w:customStyle="1" w:styleId="Hanging1cm">
    <w:name w:val="Hanging:  1 cm"/>
    <w:basedOn w:val="Hanging05cm"/>
    <w:rsid w:val="00AF59BE"/>
    <w:pPr>
      <w:ind w:left="567" w:hanging="567"/>
    </w:pPr>
  </w:style>
  <w:style w:type="character" w:customStyle="1" w:styleId="StyleFootnoteReferenceText1">
    <w:name w:val="Style Footnote Reference + Text 1"/>
    <w:basedOn w:val="FootnoteReference"/>
    <w:rsid w:val="00713CB9"/>
    <w:rPr>
      <w:rFonts w:ascii="Arial" w:hAnsi="Arial"/>
      <w:color w:val="000000" w:themeColor="text1"/>
      <w:sz w:val="36"/>
      <w:vertAlign w:val="baseline"/>
    </w:rPr>
  </w:style>
  <w:style w:type="character" w:customStyle="1" w:styleId="StyleSubscript">
    <w:name w:val="Style Subscript"/>
    <w:basedOn w:val="DefaultParagraphFont"/>
    <w:rsid w:val="00671578"/>
    <w:rPr>
      <w:rFonts w:ascii="Arial" w:hAnsi="Arial"/>
      <w:position w:val="-12"/>
      <w:sz w:val="44"/>
      <w:vertAlign w:val="subscript"/>
    </w:rPr>
  </w:style>
  <w:style w:type="character" w:customStyle="1" w:styleId="StyleSuperscript1">
    <w:name w:val="Style Superscript1"/>
    <w:basedOn w:val="DefaultParagraphFont"/>
    <w:rsid w:val="00671578"/>
    <w:rPr>
      <w:rFonts w:ascii="Arial" w:hAnsi="Arial"/>
      <w:position w:val="6"/>
      <w:sz w:val="44"/>
      <w:vertAlign w:val="superscript"/>
    </w:rPr>
  </w:style>
  <w:style w:type="character" w:customStyle="1" w:styleId="Heading4Char">
    <w:name w:val="Heading 4 Char"/>
    <w:basedOn w:val="DefaultParagraphFont"/>
    <w:link w:val="Heading4"/>
    <w:rsid w:val="00287D29"/>
    <w:rPr>
      <w:rFonts w:ascii="Arial" w:hAnsi="Arial"/>
      <w:b/>
      <w:bCs/>
      <w:sz w:val="36"/>
      <w:szCs w:val="24"/>
      <w:lang w:val="en-GB" w:eastAsia="en-GB"/>
    </w:rPr>
  </w:style>
  <w:style w:type="paragraph" w:customStyle="1" w:styleId="Hanging1cm0">
    <w:name w:val="Hanging 1 cm"/>
    <w:basedOn w:val="Hanging05cm"/>
    <w:rsid w:val="00475E75"/>
    <w:pPr>
      <w:ind w:left="567" w:hanging="567"/>
    </w:pPr>
  </w:style>
  <w:style w:type="character" w:styleId="FollowedHyperlink">
    <w:name w:val="FollowedHyperlink"/>
    <w:basedOn w:val="DefaultParagraphFont"/>
    <w:semiHidden/>
    <w:unhideWhenUsed/>
    <w:rsid w:val="00276FEB"/>
    <w:rPr>
      <w:color w:val="800080" w:themeColor="followedHyperlink"/>
      <w:u w:val="single"/>
    </w:rPr>
  </w:style>
  <w:style w:type="character" w:styleId="CommentReference">
    <w:name w:val="annotation reference"/>
    <w:basedOn w:val="DefaultParagraphFont"/>
    <w:semiHidden/>
    <w:unhideWhenUsed/>
    <w:rsid w:val="00454B6E"/>
    <w:rPr>
      <w:sz w:val="16"/>
      <w:szCs w:val="16"/>
    </w:rPr>
  </w:style>
  <w:style w:type="paragraph" w:styleId="CommentText">
    <w:name w:val="annotation text"/>
    <w:basedOn w:val="Normal"/>
    <w:link w:val="CommentTextChar"/>
    <w:semiHidden/>
    <w:unhideWhenUsed/>
    <w:rsid w:val="00454B6E"/>
    <w:pPr>
      <w:spacing w:line="240" w:lineRule="auto"/>
    </w:pPr>
    <w:rPr>
      <w:sz w:val="20"/>
      <w:szCs w:val="20"/>
    </w:rPr>
  </w:style>
  <w:style w:type="character" w:customStyle="1" w:styleId="CommentTextChar">
    <w:name w:val="Comment Text Char"/>
    <w:basedOn w:val="DefaultParagraphFont"/>
    <w:link w:val="CommentText"/>
    <w:semiHidden/>
    <w:rsid w:val="00454B6E"/>
    <w:rPr>
      <w:rFonts w:ascii="Arial" w:hAnsi="Arial"/>
      <w:lang w:val="en-AU" w:eastAsia="en-US"/>
    </w:rPr>
  </w:style>
  <w:style w:type="paragraph" w:styleId="CommentSubject">
    <w:name w:val="annotation subject"/>
    <w:basedOn w:val="CommentText"/>
    <w:next w:val="CommentText"/>
    <w:link w:val="CommentSubjectChar"/>
    <w:semiHidden/>
    <w:unhideWhenUsed/>
    <w:rsid w:val="00454B6E"/>
    <w:rPr>
      <w:b/>
      <w:bCs/>
    </w:rPr>
  </w:style>
  <w:style w:type="character" w:customStyle="1" w:styleId="CommentSubjectChar">
    <w:name w:val="Comment Subject Char"/>
    <w:basedOn w:val="CommentTextChar"/>
    <w:link w:val="CommentSubject"/>
    <w:semiHidden/>
    <w:rsid w:val="00454B6E"/>
    <w:rPr>
      <w:rFonts w:ascii="Arial" w:hAnsi="Arial"/>
      <w:b/>
      <w:bCs/>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10497">
      <w:bodyDiv w:val="1"/>
      <w:marLeft w:val="0"/>
      <w:marRight w:val="0"/>
      <w:marTop w:val="0"/>
      <w:marBottom w:val="0"/>
      <w:divBdr>
        <w:top w:val="none" w:sz="0" w:space="0" w:color="auto"/>
        <w:left w:val="none" w:sz="0" w:space="0" w:color="auto"/>
        <w:bottom w:val="none" w:sz="0" w:space="0" w:color="auto"/>
        <w:right w:val="none" w:sz="0" w:space="0" w:color="auto"/>
      </w:divBdr>
    </w:div>
    <w:div w:id="230428152">
      <w:bodyDiv w:val="1"/>
      <w:marLeft w:val="0"/>
      <w:marRight w:val="0"/>
      <w:marTop w:val="0"/>
      <w:marBottom w:val="0"/>
      <w:divBdr>
        <w:top w:val="none" w:sz="0" w:space="0" w:color="auto"/>
        <w:left w:val="none" w:sz="0" w:space="0" w:color="auto"/>
        <w:bottom w:val="none" w:sz="0" w:space="0" w:color="auto"/>
        <w:right w:val="none" w:sz="0" w:space="0" w:color="auto"/>
      </w:divBdr>
    </w:div>
    <w:div w:id="402336337">
      <w:bodyDiv w:val="1"/>
      <w:marLeft w:val="0"/>
      <w:marRight w:val="0"/>
      <w:marTop w:val="0"/>
      <w:marBottom w:val="0"/>
      <w:divBdr>
        <w:top w:val="none" w:sz="0" w:space="0" w:color="auto"/>
        <w:left w:val="none" w:sz="0" w:space="0" w:color="auto"/>
        <w:bottom w:val="none" w:sz="0" w:space="0" w:color="auto"/>
        <w:right w:val="none" w:sz="0" w:space="0" w:color="auto"/>
      </w:divBdr>
    </w:div>
    <w:div w:id="454255615">
      <w:bodyDiv w:val="1"/>
      <w:marLeft w:val="0"/>
      <w:marRight w:val="0"/>
      <w:marTop w:val="0"/>
      <w:marBottom w:val="0"/>
      <w:divBdr>
        <w:top w:val="none" w:sz="0" w:space="0" w:color="auto"/>
        <w:left w:val="none" w:sz="0" w:space="0" w:color="auto"/>
        <w:bottom w:val="none" w:sz="0" w:space="0" w:color="auto"/>
        <w:right w:val="none" w:sz="0" w:space="0" w:color="auto"/>
      </w:divBdr>
    </w:div>
    <w:div w:id="1067343023">
      <w:bodyDiv w:val="1"/>
      <w:marLeft w:val="0"/>
      <w:marRight w:val="0"/>
      <w:marTop w:val="0"/>
      <w:marBottom w:val="0"/>
      <w:divBdr>
        <w:top w:val="none" w:sz="0" w:space="0" w:color="auto"/>
        <w:left w:val="none" w:sz="0" w:space="0" w:color="auto"/>
        <w:bottom w:val="none" w:sz="0" w:space="0" w:color="auto"/>
        <w:right w:val="none" w:sz="0" w:space="0" w:color="auto"/>
      </w:divBdr>
    </w:div>
    <w:div w:id="1708942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khaveyoursay.aucklandcouncil.govt.nz/annual-plan-2026-2027?utm_source=red&amp;utm_medium=browser&amp;utm_campaign=ourplan&amp;utm_id=ap2627" TargetMode="External"/><Relationship Id="rId18" Type="http://schemas.openxmlformats.org/officeDocument/2006/relationships/hyperlink" Target="https://akhaveyoursay.aucklandcouncil.govt.nz/annual-plan-2026-2027?utm_source=red&amp;utm_medium=browser&amp;utm_campaign=ourplan&amp;utm_id=ap2627"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mailto:akhaveyoursay@aucklandcouncil.govt.nz"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akhaveyoursay@aucklandcouncil.govt.nz" TargetMode="External"/><Relationship Id="rId25" Type="http://schemas.openxmlformats.org/officeDocument/2006/relationships/image" Target="media/image3.svg"/><Relationship Id="rId2" Type="http://schemas.openxmlformats.org/officeDocument/2006/relationships/numbering" Target="numbering.xml"/><Relationship Id="rId16" Type="http://schemas.openxmlformats.org/officeDocument/2006/relationships/hyperlink" Target="https://akhaveyoursay.aucklandcouncil.govt.nz/annual-plan-2026-2027?utm_source=red&amp;utm_medium=browser&amp;utm_campaign=ourplan&amp;utm_id=ap2627" TargetMode="External"/><Relationship Id="rId20" Type="http://schemas.openxmlformats.org/officeDocument/2006/relationships/hyperlink" Target="https://akhaveyoursay.aucklandcouncil.govt.nz/?utm_source=shorturl&amp;utm_medium=redirect&amp;utm_campaign=akhaveyoursa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akhaveyoursay.aucklandcouncil.govt.nz/annual-plan-2026-2027?utm_source=red&amp;utm_medium=browser&amp;utm_campaign=ourplan&amp;utm_id=ap2627" TargetMode="External"/><Relationship Id="rId23" Type="http://schemas.openxmlformats.org/officeDocument/2006/relationships/hyperlink" Target="http://www.aucklandcouncil.govt.nz/en/about-auckland-council/how-auckland-council-works/local-boards/find-local-board.html"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akhaveyoursay.aucklandcouncil.govt.nz/annual-plan-2026-2027?utm_source=red&amp;utm_medium=browser&amp;utm_campaign=ourplan&amp;utm_id=ap2627"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akhaveyoursay.aucklandcouncil.govt.nz/annual-plan-2026-2027?utm_source=red&amp;utm_medium=browser&amp;utm_campaign=ourplan&amp;utm_id=ap2627" TargetMode="External"/><Relationship Id="rId22" Type="http://schemas.openxmlformats.org/officeDocument/2006/relationships/hyperlink" Target="https://www.aucklandcouncil.govt.nz/en/privacy-policy.html"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AFP%20Documentation\AFS%20Automation\TEMPLATES%20AND%20TEXT%20SOURCE%20FILES\TEMPLATES\LP%2018pt%20A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0BF64-B6B9-4BF9-A4B6-E826C0517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LP 18pt A4.dotx</Template>
  <TotalTime>3</TotalTime>
  <Pages>22</Pages>
  <Words>2118</Words>
  <Characters>12339</Characters>
  <Application>Microsoft Office Word</Application>
  <DocSecurity>0</DocSecurity>
  <Lines>387</Lines>
  <Paragraphs>203</Paragraphs>
  <ScaleCrop>false</ScaleCrop>
  <HeadingPairs>
    <vt:vector size="2" baseType="variant">
      <vt:variant>
        <vt:lpstr>Title</vt:lpstr>
      </vt:variant>
      <vt:variant>
        <vt:i4>1</vt:i4>
      </vt:variant>
    </vt:vector>
  </HeadingPairs>
  <TitlesOfParts>
    <vt:vector size="1" baseType="lpstr">
      <vt:lpstr>Book Title</vt:lpstr>
    </vt:vector>
  </TitlesOfParts>
  <Company>RNZFB</Company>
  <LinksUpToDate>false</LinksUpToDate>
  <CharactersWithSpaces>14254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Plan 2026/2027 Feedback Form (large print)</dc:title>
  <dc:creator/>
  <cp:lastModifiedBy>Auckland Council</cp:lastModifiedBy>
  <cp:revision>5</cp:revision>
  <cp:lastPrinted>1900-12-31T12:00:00Z</cp:lastPrinted>
  <dcterms:created xsi:type="dcterms:W3CDTF">2026-03-04T00:25:00Z</dcterms:created>
  <dcterms:modified xsi:type="dcterms:W3CDTF">2026-03-04T02:28:00Z</dcterms:modified>
</cp:coreProperties>
</file>