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2C604" w14:textId="713A0E6F" w:rsidR="00F87859" w:rsidRDefault="000F031F" w:rsidP="00F87859">
      <w:pPr>
        <w:rPr>
          <w:rFonts w:cs="Arial"/>
          <w:szCs w:val="32"/>
        </w:rPr>
      </w:pPr>
      <w:r w:rsidRPr="000F031F">
        <w:rPr>
          <w:rFonts w:cs="Arial"/>
          <w:noProof/>
          <w:szCs w:val="32"/>
        </w:rPr>
        <w:drawing>
          <wp:anchor distT="0" distB="0" distL="114300" distR="114300" simplePos="0" relativeHeight="251817984" behindDoc="0" locked="0" layoutInCell="1" allowOverlap="1" wp14:anchorId="2AC77F7A" wp14:editId="758DC654">
            <wp:simplePos x="0" y="0"/>
            <wp:positionH relativeFrom="column">
              <wp:posOffset>-161290</wp:posOffset>
            </wp:positionH>
            <wp:positionV relativeFrom="paragraph">
              <wp:posOffset>-143934</wp:posOffset>
            </wp:positionV>
            <wp:extent cx="3742267" cy="1493009"/>
            <wp:effectExtent l="0" t="0" r="0" b="0"/>
            <wp:wrapNone/>
            <wp:docPr id="408680955" name="Picture 1" descr="Logo - Auckland Council showing a red pohutukawa flower over blue sea wa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80955" name="Picture 1" descr="Logo - Auckland Council showing a red pohutukawa flower over blue sea waves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67" cy="149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5952" behindDoc="0" locked="0" layoutInCell="1" allowOverlap="1" wp14:anchorId="22E60C96" wp14:editId="038DAB7B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F9BC0" w14:textId="229CB78B" w:rsidR="00F87859" w:rsidRDefault="00F87859" w:rsidP="00F87859">
      <w:pPr>
        <w:spacing w:after="240"/>
        <w:jc w:val="center"/>
        <w:rPr>
          <w:rFonts w:cs="Arial"/>
          <w:szCs w:val="32"/>
        </w:rPr>
      </w:pPr>
    </w:p>
    <w:p w14:paraId="6DB7042A" w14:textId="77777777" w:rsidR="00F87859" w:rsidRDefault="00F87859" w:rsidP="00F87859">
      <w:pPr>
        <w:rPr>
          <w:rFonts w:cs="Arial"/>
          <w:szCs w:val="32"/>
        </w:rPr>
      </w:pPr>
    </w:p>
    <w:p w14:paraId="2127C35C" w14:textId="77777777" w:rsidR="00F87859" w:rsidRDefault="00F87859" w:rsidP="00F87859">
      <w:pPr>
        <w:rPr>
          <w:rFonts w:cs="Arial"/>
          <w:szCs w:val="32"/>
        </w:rPr>
      </w:pPr>
    </w:p>
    <w:p w14:paraId="0D7E5CE4" w14:textId="1755D09C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43BE60B5" w14:textId="6E6D964A" w:rsidR="00887F23" w:rsidRDefault="001F3EB6" w:rsidP="00811304">
      <w:pPr>
        <w:pStyle w:val="Title"/>
      </w:pPr>
      <w:r>
        <w:t>Long</w:t>
      </w:r>
      <w:r w:rsidR="00811304">
        <w:t>-</w:t>
      </w:r>
      <w:r w:rsidR="00601C5F">
        <w:t>term Plan</w:t>
      </w:r>
      <w:r>
        <w:t xml:space="preserve"> </w:t>
      </w:r>
      <w:r>
        <w:br/>
        <w:t xml:space="preserve">2024 </w:t>
      </w:r>
      <w:r w:rsidR="00F33C32">
        <w:t>to</w:t>
      </w:r>
      <w:r>
        <w:t xml:space="preserve"> 2034</w:t>
      </w:r>
      <w:r w:rsidR="00F33C32">
        <w:t>:</w:t>
      </w:r>
      <w:r w:rsidR="00FA0B6D">
        <w:br/>
        <w:t xml:space="preserve">Tell us what you </w:t>
      </w:r>
      <w:proofErr w:type="gramStart"/>
      <w:r w:rsidR="00FA0B6D">
        <w:t>think</w:t>
      </w:r>
      <w:proofErr w:type="gramEnd"/>
      <w:r w:rsidR="00FA0B6D">
        <w:t xml:space="preserve"> </w:t>
      </w:r>
    </w:p>
    <w:p w14:paraId="7990DD56" w14:textId="46D99333" w:rsidR="00887F23" w:rsidRDefault="00DD7CC6" w:rsidP="00811304">
      <w:pPr>
        <w:pStyle w:val="Title"/>
      </w:pPr>
      <w:r>
        <w:rPr>
          <w:noProof/>
        </w:rPr>
        <w:drawing>
          <wp:inline distT="0" distB="0" distL="0" distR="0" wp14:anchorId="23F0D4D0" wp14:editId="49843EDE">
            <wp:extent cx="4008120" cy="4008120"/>
            <wp:effectExtent l="0" t="0" r="0" b="0"/>
            <wp:docPr id="2" name="Picture 2" descr="A hand holding a pen and a questionnaire that says &quot;Tell us what you think&quot; with a picture of a person with a question mark inside a thought bubb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and holding a pen and a questionnaire that says &quot;Tell us what you think&quot; with a picture of a person with a question mark inside a thought bubble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467" cy="400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2C3E" w14:textId="30272D2F" w:rsidR="00F87859" w:rsidRPr="00570380" w:rsidRDefault="00887F23" w:rsidP="00BF5DDC">
      <w:pPr>
        <w:pStyle w:val="Datepublished"/>
      </w:pPr>
      <w:r w:rsidRPr="00570380">
        <w:t xml:space="preserve">Published: </w:t>
      </w:r>
      <w:r w:rsidR="00FA0B6D">
        <w:t>February 2024</w:t>
      </w:r>
    </w:p>
    <w:p w14:paraId="698A181E" w14:textId="09D90904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5713AA">
        <w:rPr>
          <w:noProof/>
          <w:lang w:val="en-NZ" w:eastAsia="en-NZ"/>
        </w:rPr>
        <w:t>document</w:t>
      </w:r>
    </w:p>
    <w:p w14:paraId="71CC2FAE" w14:textId="6B94A9D1" w:rsidR="00D852B6" w:rsidRDefault="00D852B6" w:rsidP="00124EA8"/>
    <w:p w14:paraId="3ACCE79A" w14:textId="41439C28" w:rsidR="005713AA" w:rsidRDefault="0002563B" w:rsidP="00E801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009B23EE" wp14:editId="1C5BF817">
            <wp:simplePos x="0" y="0"/>
            <wp:positionH relativeFrom="column">
              <wp:posOffset>167640</wp:posOffset>
            </wp:positionH>
            <wp:positionV relativeFrom="paragraph">
              <wp:posOffset>111125</wp:posOffset>
            </wp:positionV>
            <wp:extent cx="1417320" cy="1417320"/>
            <wp:effectExtent l="0" t="0" r="0" b="0"/>
            <wp:wrapThrough wrapText="bothSides">
              <wp:wrapPolygon edited="0">
                <wp:start x="8710" y="0"/>
                <wp:lineTo x="6677" y="3774"/>
                <wp:lineTo x="6677" y="4935"/>
                <wp:lineTo x="2032" y="6968"/>
                <wp:lineTo x="1452" y="7548"/>
                <wp:lineTo x="1452" y="9581"/>
                <wp:lineTo x="0" y="14226"/>
                <wp:lineTo x="1742" y="18871"/>
                <wp:lineTo x="1742" y="19161"/>
                <wp:lineTo x="5226" y="21194"/>
                <wp:lineTo x="5516" y="21194"/>
                <wp:lineTo x="16548" y="21194"/>
                <wp:lineTo x="16839" y="21194"/>
                <wp:lineTo x="19742" y="18871"/>
                <wp:lineTo x="21194" y="14516"/>
                <wp:lineTo x="21194" y="13355"/>
                <wp:lineTo x="20323" y="11323"/>
                <wp:lineTo x="19161" y="9581"/>
                <wp:lineTo x="19742" y="7839"/>
                <wp:lineTo x="18871" y="6968"/>
                <wp:lineTo x="14516" y="4355"/>
                <wp:lineTo x="13355" y="1452"/>
                <wp:lineTo x="12194" y="0"/>
                <wp:lineTo x="8710" y="0"/>
              </wp:wrapPolygon>
            </wp:wrapThrough>
            <wp:docPr id="142302944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2944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1D8B1" w14:textId="77777777" w:rsidR="0002563B" w:rsidRDefault="005713AA" w:rsidP="00E801AA">
      <w:pPr>
        <w:rPr>
          <w:noProof/>
        </w:rPr>
      </w:pPr>
      <w:r>
        <w:rPr>
          <w:noProof/>
        </w:rPr>
        <w:t>This is an Easy Read document from Auckland Council</w:t>
      </w:r>
      <w:r w:rsidR="0002563B">
        <w:rPr>
          <w:noProof/>
        </w:rPr>
        <w:t xml:space="preserve"> about their </w:t>
      </w:r>
    </w:p>
    <w:p w14:paraId="414E1EEC" w14:textId="298F1DF7" w:rsidR="005713AA" w:rsidRDefault="0002563B" w:rsidP="00E801AA">
      <w:pPr>
        <w:rPr>
          <w:noProof/>
        </w:rPr>
      </w:pPr>
      <w:r w:rsidRPr="0002563B">
        <w:rPr>
          <w:b/>
          <w:bCs/>
          <w:noProof/>
        </w:rPr>
        <w:t>Long-term Plan 2024 to 2034</w:t>
      </w:r>
      <w:r>
        <w:rPr>
          <w:noProof/>
        </w:rPr>
        <w:t>.</w:t>
      </w:r>
    </w:p>
    <w:p w14:paraId="79FF2E38" w14:textId="77777777" w:rsidR="0002563B" w:rsidRDefault="0002563B" w:rsidP="0002563B">
      <w:pPr>
        <w:rPr>
          <w:noProof/>
        </w:rPr>
      </w:pPr>
    </w:p>
    <w:p w14:paraId="4D2E24D3" w14:textId="5AB6322A" w:rsidR="0002563B" w:rsidRDefault="00271BD7" w:rsidP="0002563B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6394A3CD" wp14:editId="57881167">
                <wp:simplePos x="0" y="0"/>
                <wp:positionH relativeFrom="margin">
                  <wp:posOffset>2214880</wp:posOffset>
                </wp:positionH>
                <wp:positionV relativeFrom="paragraph">
                  <wp:posOffset>253365</wp:posOffset>
                </wp:positionV>
                <wp:extent cx="3531870" cy="1188720"/>
                <wp:effectExtent l="0" t="0" r="0" b="0"/>
                <wp:wrapNone/>
                <wp:docPr id="949945151" name="Rectangle 949945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1188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0BA61" id="Rectangle 949945151" o:spid="_x0000_s1026" style="position:absolute;margin-left:174.4pt;margin-top:19.95pt;width:278.1pt;height:93.6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</w:p>
    <w:p w14:paraId="4D9D0D0F" w14:textId="7A4D11FF" w:rsidR="0002563B" w:rsidRDefault="0002563B" w:rsidP="0002563B">
      <w:pPr>
        <w:rPr>
          <w:noProof/>
        </w:rPr>
      </w:pPr>
      <w:r w:rsidRPr="000F031F">
        <w:rPr>
          <w:rFonts w:cs="Arial"/>
          <w:noProof/>
          <w:szCs w:val="32"/>
        </w:rPr>
        <w:drawing>
          <wp:anchor distT="0" distB="0" distL="114300" distR="114300" simplePos="0" relativeHeight="251983872" behindDoc="0" locked="0" layoutInCell="1" allowOverlap="1" wp14:anchorId="1D0AD5E3" wp14:editId="0723B0ED">
            <wp:simplePos x="0" y="0"/>
            <wp:positionH relativeFrom="margin">
              <wp:posOffset>-45720</wp:posOffset>
            </wp:positionH>
            <wp:positionV relativeFrom="paragraph">
              <wp:posOffset>127635</wp:posOffset>
            </wp:positionV>
            <wp:extent cx="1828800" cy="729615"/>
            <wp:effectExtent l="0" t="0" r="0" b="0"/>
            <wp:wrapNone/>
            <wp:docPr id="186333139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3139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In this Easy Read document </w:t>
      </w:r>
      <w:r>
        <w:t xml:space="preserve">the words </w:t>
      </w:r>
      <w:r>
        <w:rPr>
          <w:b/>
          <w:bCs/>
        </w:rPr>
        <w:t xml:space="preserve">we / our </w:t>
      </w:r>
      <w:r>
        <w:t>means Auckland Council</w:t>
      </w:r>
      <w:r w:rsidR="00271BD7">
        <w:t>.</w:t>
      </w:r>
    </w:p>
    <w:p w14:paraId="0A8298EC" w14:textId="3E6AB651" w:rsidR="005713AA" w:rsidRDefault="0002563B" w:rsidP="000256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71584" behindDoc="1" locked="0" layoutInCell="1" allowOverlap="1" wp14:anchorId="393CF8E7" wp14:editId="462C09C6">
            <wp:simplePos x="0" y="0"/>
            <wp:positionH relativeFrom="column">
              <wp:posOffset>67488</wp:posOffset>
            </wp:positionH>
            <wp:positionV relativeFrom="paragraph">
              <wp:posOffset>50165</wp:posOffset>
            </wp:positionV>
            <wp:extent cx="1467942" cy="1478280"/>
            <wp:effectExtent l="0" t="0" r="0" b="7620"/>
            <wp:wrapNone/>
            <wp:docPr id="122490458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0458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942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3A6FA" w14:textId="079917CA" w:rsidR="0002563B" w:rsidRDefault="0002563B" w:rsidP="0002563B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45074A3E" wp14:editId="43A35A46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3503930" cy="3947160"/>
                <wp:effectExtent l="0" t="0" r="127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39471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00643" w14:textId="77777777" w:rsidR="0002563B" w:rsidRPr="003E0CDC" w:rsidRDefault="0002563B" w:rsidP="0002563B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74A3E" id="Rectangle 16" o:spid="_x0000_s1026" style="position:absolute;left:0;text-align:left;margin-left:224.7pt;margin-top:18.35pt;width:275.9pt;height:310.8pt;z-index:-25133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" fillcolor="#bdd6ee [1304]" stroked="f" strokeweight="1pt">
                <v:textbox>
                  <w:txbxContent>
                    <w:p w14:paraId="0F800643" w14:textId="77777777" w:rsidR="0002563B" w:rsidRPr="003E0CDC" w:rsidRDefault="0002563B" w:rsidP="0002563B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93E188" w14:textId="14E50DC4" w:rsidR="0002563B" w:rsidRDefault="0002563B" w:rsidP="0002563B">
      <w:pPr>
        <w:rPr>
          <w:noProof/>
        </w:rPr>
      </w:pPr>
      <w:r w:rsidRPr="0002563B">
        <w:rPr>
          <w:b/>
          <w:bCs/>
          <w:noProof/>
        </w:rPr>
        <w:t>Long-term</w:t>
      </w:r>
      <w:r>
        <w:rPr>
          <w:noProof/>
        </w:rPr>
        <w:t xml:space="preserve"> means over a long time.</w:t>
      </w:r>
    </w:p>
    <w:p w14:paraId="5B823151" w14:textId="53A7354D" w:rsidR="0002563B" w:rsidRDefault="0002563B" w:rsidP="0002563B">
      <w:pPr>
        <w:rPr>
          <w:noProof/>
        </w:rPr>
      </w:pPr>
    </w:p>
    <w:p w14:paraId="45EA0632" w14:textId="6EAEAAA8" w:rsidR="0002563B" w:rsidRDefault="0002563B" w:rsidP="000256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29B67DC6" wp14:editId="12F87626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828800" cy="1828800"/>
            <wp:effectExtent l="0" t="0" r="0" b="0"/>
            <wp:wrapNone/>
            <wp:docPr id="118921930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1930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F6657" w14:textId="77777777" w:rsidR="00271BD7" w:rsidRDefault="0002563B" w:rsidP="0002563B">
      <w:pPr>
        <w:rPr>
          <w:noProof/>
        </w:rPr>
      </w:pPr>
      <w:r w:rsidRPr="00B46120">
        <w:rPr>
          <w:noProof/>
        </w:rPr>
        <w:t xml:space="preserve">The </w:t>
      </w:r>
      <w:r w:rsidRPr="0002563B">
        <w:rPr>
          <w:b/>
          <w:bCs/>
          <w:noProof/>
        </w:rPr>
        <w:t>Long-term Plan 2024 to 2034</w:t>
      </w:r>
      <w:r>
        <w:rPr>
          <w:noProof/>
        </w:rPr>
        <w:t xml:space="preserve"> </w:t>
      </w:r>
    </w:p>
    <w:p w14:paraId="6C543ACF" w14:textId="79B8609D" w:rsidR="0002563B" w:rsidRPr="00B46120" w:rsidRDefault="0002563B" w:rsidP="0002563B">
      <w:pPr>
        <w:rPr>
          <w:noProof/>
        </w:rPr>
      </w:pPr>
      <w:r w:rsidRPr="00B46120">
        <w:rPr>
          <w:noProof/>
        </w:rPr>
        <w:t>is about</w:t>
      </w:r>
      <w:r>
        <w:rPr>
          <w:noProof/>
        </w:rPr>
        <w:t xml:space="preserve"> how we</w:t>
      </w:r>
      <w:r w:rsidRPr="00B46120">
        <w:rPr>
          <w:noProof/>
        </w:rPr>
        <w:t>:</w:t>
      </w:r>
    </w:p>
    <w:p w14:paraId="76611321" w14:textId="65E76A9A" w:rsidR="0002563B" w:rsidRPr="00B46120" w:rsidRDefault="0002563B" w:rsidP="0002563B">
      <w:pPr>
        <w:pStyle w:val="Listtoplevel"/>
      </w:pPr>
      <w:r>
        <w:drawing>
          <wp:anchor distT="0" distB="0" distL="114300" distR="114300" simplePos="0" relativeHeight="251981824" behindDoc="0" locked="0" layoutInCell="1" allowOverlap="1" wp14:anchorId="0AA9CF1A" wp14:editId="7CD51C08">
            <wp:simplePos x="0" y="0"/>
            <wp:positionH relativeFrom="margin">
              <wp:posOffset>91440</wp:posOffset>
            </wp:positionH>
            <wp:positionV relativeFrom="paragraph">
              <wp:posOffset>950595</wp:posOffset>
            </wp:positionV>
            <wp:extent cx="1546860" cy="1402080"/>
            <wp:effectExtent l="0" t="0" r="0" b="762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7310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120">
        <w:t>want to make Auckland better over the next 10 years</w:t>
      </w:r>
    </w:p>
    <w:p w14:paraId="0527DA8B" w14:textId="1BE3DC87" w:rsidR="0002563B" w:rsidRDefault="0002563B" w:rsidP="00271BD7">
      <w:pPr>
        <w:pStyle w:val="Listtoplevel"/>
        <w:ind w:right="237"/>
      </w:pPr>
      <w:r w:rsidRPr="00B46120">
        <w:t xml:space="preserve">will </w:t>
      </w:r>
      <w:r w:rsidR="00271BD7">
        <w:t>look after</w:t>
      </w:r>
      <w:r w:rsidRPr="00B46120">
        <w:t xml:space="preserve"> </w:t>
      </w:r>
      <w:r w:rsidR="004A30D4">
        <w:t>the</w:t>
      </w:r>
      <w:r w:rsidRPr="00B46120">
        <w:t xml:space="preserve"> money to make sure we do this</w:t>
      </w:r>
      <w:r>
        <w:t xml:space="preserve">. </w:t>
      </w:r>
    </w:p>
    <w:p w14:paraId="1ECAE42D" w14:textId="39279A25" w:rsidR="00B46120" w:rsidRDefault="004A30D4" w:rsidP="005713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45F6B18F" wp14:editId="6575059F">
            <wp:simplePos x="0" y="0"/>
            <wp:positionH relativeFrom="column">
              <wp:posOffset>822960</wp:posOffset>
            </wp:positionH>
            <wp:positionV relativeFrom="paragraph">
              <wp:posOffset>-182880</wp:posOffset>
            </wp:positionV>
            <wp:extent cx="1074420" cy="1074420"/>
            <wp:effectExtent l="0" t="0" r="0" b="0"/>
            <wp:wrapNone/>
            <wp:docPr id="103768231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8231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3B" w:rsidRPr="00B17050">
        <w:rPr>
          <w:noProof/>
        </w:rPr>
        <w:drawing>
          <wp:anchor distT="0" distB="0" distL="114300" distR="114300" simplePos="0" relativeHeight="251973632" behindDoc="1" locked="0" layoutInCell="1" allowOverlap="1" wp14:anchorId="177067ED" wp14:editId="3F514E84">
            <wp:simplePos x="0" y="0"/>
            <wp:positionH relativeFrom="column">
              <wp:posOffset>-350520</wp:posOffset>
            </wp:positionH>
            <wp:positionV relativeFrom="paragraph">
              <wp:posOffset>-182880</wp:posOffset>
            </wp:positionV>
            <wp:extent cx="1102360" cy="1102360"/>
            <wp:effectExtent l="0" t="0" r="2540" b="2540"/>
            <wp:wrapNone/>
            <wp:docPr id="206986330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6330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120">
        <w:rPr>
          <w:noProof/>
        </w:rPr>
        <w:t>The new</w:t>
      </w:r>
      <w:r w:rsidR="0002563B">
        <w:rPr>
          <w:noProof/>
        </w:rPr>
        <w:t xml:space="preserve"> long-term</w:t>
      </w:r>
      <w:r w:rsidR="00B46120">
        <w:rPr>
          <w:noProof/>
        </w:rPr>
        <w:t xml:space="preserve"> plan will start in June 2024. </w:t>
      </w:r>
    </w:p>
    <w:p w14:paraId="2902DEBC" w14:textId="46C780F6" w:rsidR="00B46120" w:rsidRDefault="00B46120" w:rsidP="005713AA">
      <w:pPr>
        <w:rPr>
          <w:noProof/>
        </w:rPr>
      </w:pPr>
    </w:p>
    <w:p w14:paraId="7D9A0AB8" w14:textId="31826097" w:rsidR="00B46120" w:rsidRDefault="003E54D9" w:rsidP="005713AA">
      <w:pPr>
        <w:rPr>
          <w:noProof/>
        </w:rPr>
      </w:pPr>
      <w:r w:rsidRPr="003E54D9">
        <w:rPr>
          <w:noProof/>
        </w:rPr>
        <w:drawing>
          <wp:anchor distT="0" distB="0" distL="114300" distR="114300" simplePos="0" relativeHeight="251984896" behindDoc="0" locked="0" layoutInCell="1" allowOverlap="1" wp14:anchorId="20DD40D4" wp14:editId="4682C0C7">
            <wp:simplePos x="0" y="0"/>
            <wp:positionH relativeFrom="margin">
              <wp:posOffset>0</wp:posOffset>
            </wp:positionH>
            <wp:positionV relativeFrom="paragraph">
              <wp:posOffset>83820</wp:posOffset>
            </wp:positionV>
            <wp:extent cx="1447800" cy="1447800"/>
            <wp:effectExtent l="0" t="0" r="0" b="0"/>
            <wp:wrapThrough wrapText="bothSides">
              <wp:wrapPolygon edited="0">
                <wp:start x="3126" y="0"/>
                <wp:lineTo x="0" y="1137"/>
                <wp:lineTo x="0" y="5400"/>
                <wp:lineTo x="5116" y="9663"/>
                <wp:lineTo x="4263" y="14211"/>
                <wp:lineTo x="3126" y="17621"/>
                <wp:lineTo x="2842" y="18758"/>
                <wp:lineTo x="568" y="19611"/>
                <wp:lineTo x="0" y="20179"/>
                <wp:lineTo x="0" y="21316"/>
                <wp:lineTo x="21316" y="21316"/>
                <wp:lineTo x="21316" y="19895"/>
                <wp:lineTo x="18758" y="15347"/>
                <wp:lineTo x="17905" y="14211"/>
                <wp:lineTo x="15347" y="9663"/>
                <wp:lineTo x="20463" y="5400"/>
                <wp:lineTo x="20747" y="3411"/>
                <wp:lineTo x="19326" y="853"/>
                <wp:lineTo x="17337" y="0"/>
                <wp:lineTo x="3126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8EEA0" w14:textId="2C4496D2" w:rsidR="00B46120" w:rsidRDefault="004A30D4" w:rsidP="005713AA">
      <w:pPr>
        <w:rPr>
          <w:noProof/>
        </w:rPr>
      </w:pPr>
      <w:r>
        <w:rPr>
          <w:noProof/>
        </w:rPr>
        <w:t>Before we decide what to do w</w:t>
      </w:r>
      <w:r w:rsidR="00B46120">
        <w:rPr>
          <w:noProof/>
        </w:rPr>
        <w:t>e want to know what you think about our</w:t>
      </w:r>
      <w:r>
        <w:rPr>
          <w:noProof/>
        </w:rPr>
        <w:t xml:space="preserve"> long-term</w:t>
      </w:r>
      <w:r w:rsidR="00B46120">
        <w:rPr>
          <w:noProof/>
        </w:rPr>
        <w:t xml:space="preserve"> plan</w:t>
      </w:r>
      <w:r>
        <w:rPr>
          <w:noProof/>
        </w:rPr>
        <w:t xml:space="preserve"> ideas</w:t>
      </w:r>
      <w:r w:rsidR="00B46120">
        <w:rPr>
          <w:noProof/>
        </w:rPr>
        <w:t xml:space="preserve">. </w:t>
      </w:r>
    </w:p>
    <w:p w14:paraId="7AB59097" w14:textId="4AF7D58F" w:rsidR="00134C16" w:rsidRDefault="00134C16">
      <w:pPr>
        <w:spacing w:line="240" w:lineRule="auto"/>
        <w:ind w:left="0"/>
        <w:rPr>
          <w:noProof/>
        </w:rPr>
      </w:pPr>
    </w:p>
    <w:p w14:paraId="1BE56C37" w14:textId="7A48463C" w:rsidR="00271BD7" w:rsidRDefault="00271BD7">
      <w:pPr>
        <w:spacing w:line="240" w:lineRule="auto"/>
        <w:ind w:left="0"/>
        <w:rPr>
          <w:noProof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704FED40" wp14:editId="303585A4">
            <wp:simplePos x="0" y="0"/>
            <wp:positionH relativeFrom="margin">
              <wp:posOffset>-185420</wp:posOffset>
            </wp:positionH>
            <wp:positionV relativeFrom="paragraph">
              <wp:posOffset>227965</wp:posOffset>
            </wp:positionV>
            <wp:extent cx="19812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hrough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2AE0E" w14:textId="77777777" w:rsidR="0002563B" w:rsidRDefault="0002563B">
      <w:pPr>
        <w:spacing w:line="240" w:lineRule="auto"/>
        <w:ind w:left="0"/>
        <w:rPr>
          <w:noProof/>
        </w:rPr>
      </w:pPr>
    </w:p>
    <w:p w14:paraId="382BE703" w14:textId="68179AD3" w:rsidR="00271BD7" w:rsidRDefault="00271BD7" w:rsidP="00271BD7">
      <w:r>
        <w:rPr>
          <w:noProof/>
        </w:rPr>
        <w:t xml:space="preserve">On </w:t>
      </w:r>
      <w:r w:rsidRPr="004A30D4">
        <w:rPr>
          <w:b/>
          <w:bCs/>
          <w:noProof/>
        </w:rPr>
        <w:t>page 14</w:t>
      </w:r>
      <w:r>
        <w:rPr>
          <w:noProof/>
        </w:rPr>
        <w:t xml:space="preserve"> you can find </w:t>
      </w:r>
      <w:r w:rsidR="00B46120">
        <w:rPr>
          <w:noProof/>
        </w:rPr>
        <w:t>information on</w:t>
      </w:r>
      <w:r>
        <w:rPr>
          <w:noProof/>
        </w:rPr>
        <w:t xml:space="preserve"> h</w:t>
      </w:r>
      <w:r w:rsidR="00B46120">
        <w:t xml:space="preserve">ow you can tell us what you think of our </w:t>
      </w:r>
      <w:r w:rsidR="00202410">
        <w:t>long</w:t>
      </w:r>
      <w:r>
        <w:t>-</w:t>
      </w:r>
      <w:r w:rsidR="00202410">
        <w:t>term plan</w:t>
      </w:r>
      <w:r>
        <w:t xml:space="preserve"> ideas.</w:t>
      </w:r>
    </w:p>
    <w:p w14:paraId="4533B86D" w14:textId="77777777" w:rsidR="00271BD7" w:rsidRDefault="00271BD7" w:rsidP="00271BD7"/>
    <w:p w14:paraId="3BEFA705" w14:textId="77777777" w:rsidR="00271BD7" w:rsidRDefault="00271BD7" w:rsidP="00271BD7"/>
    <w:p w14:paraId="074AD4D9" w14:textId="77777777" w:rsidR="00271BD7" w:rsidRDefault="00271BD7" w:rsidP="00271BD7"/>
    <w:p w14:paraId="16812139" w14:textId="77777777" w:rsidR="00271BD7" w:rsidRDefault="00271BD7" w:rsidP="00271BD7"/>
    <w:p w14:paraId="2B53C7EF" w14:textId="6C3709D5" w:rsidR="00622DD5" w:rsidRDefault="003E54D9" w:rsidP="00271BD7"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5FB9C3E6" wp14:editId="2E6B76E1">
                <wp:simplePos x="0" y="0"/>
                <wp:positionH relativeFrom="column">
                  <wp:posOffset>-368935</wp:posOffset>
                </wp:positionH>
                <wp:positionV relativeFrom="paragraph">
                  <wp:posOffset>-178435</wp:posOffset>
                </wp:positionV>
                <wp:extent cx="2223135" cy="2874645"/>
                <wp:effectExtent l="0" t="0" r="5715" b="1905"/>
                <wp:wrapNone/>
                <wp:docPr id="453523446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35" cy="2874645"/>
                          <a:chOff x="0" y="0"/>
                          <a:chExt cx="2223949" cy="2875533"/>
                        </a:xfrm>
                      </wpg:grpSpPr>
                      <pic:pic xmlns:pic="http://schemas.openxmlformats.org/drawingml/2006/picture">
                        <pic:nvPicPr>
                          <pic:cNvPr id="211173215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068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812731" name="Picture 1" descr="A calendar with a date and a d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3" y="1828800"/>
                            <a:ext cx="1032510" cy="1032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9248518" name="Arrow: Down 2"/>
                        <wps:cNvSpPr/>
                        <wps:spPr>
                          <a:xfrm>
                            <a:off x="921575" y="1187533"/>
                            <a:ext cx="313460" cy="534389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74294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031" y="0"/>
                            <a:ext cx="106807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9627180" name="Picture 12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136" y="1828799"/>
                            <a:ext cx="1045813" cy="104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6A8E0" id="Group 4" o:spid="_x0000_s1026" alt="&quot;&quot;" style="position:absolute;margin-left:-29.05pt;margin-top:-14.05pt;width:175.05pt;height:226.35pt;z-index:251941888;mso-width-relative:margin;mso-height-relative:margin" coordsize="22239,28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687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">
                  <v:imagedata r:id="rId22" o:title=""/>
                </v:shape>
                <v:shape id="Picture 1" o:spid="_x0000_s1028" type="#_x0000_t75" alt="A calendar with a date and a date&#10;&#10;Description automatically generated" style="position:absolute;left:401;top:18288;width:10326;height:1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">
                  <v:imagedata r:id="rId23" o:title="A calendar with a date and a date&#10;&#10;Description automatically generated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2" o:spid="_x0000_s1029" type="#_x0000_t67" style="position:absolute;left:9215;top:11875;width:3135;height:5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" adj="15265" fillcolor="#4472c4 [3204]" strokecolor="#09101d [484]" strokeweight="1pt"/>
                <v:shape id="Picture 12" o:spid="_x0000_s1030" type="#_x0000_t75" style="position:absolute;left:11400;width:10681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">
                  <v:imagedata r:id="rId24" o:title=""/>
                </v:shape>
                <v:shape id="Picture 12" o:spid="_x0000_s1031" type="#_x0000_t75" alt="A green and white calendar with numbers&#10;&#10;Description automatically generated" style="position:absolute;left:11781;top:18287;width:10458;height:10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">
                  <v:imagedata r:id="rId24" o:title="A green and white calendar with numbers&#10;&#10;Description automatically generated"/>
                </v:shape>
              </v:group>
            </w:pict>
          </mc:Fallback>
        </mc:AlternateContent>
      </w:r>
      <w:r w:rsidR="0002563B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3D3F60D0" wp14:editId="3B11B54D">
                <wp:simplePos x="0" y="0"/>
                <wp:positionH relativeFrom="margin">
                  <wp:posOffset>2237740</wp:posOffset>
                </wp:positionH>
                <wp:positionV relativeFrom="paragraph">
                  <wp:posOffset>-116840</wp:posOffset>
                </wp:positionV>
                <wp:extent cx="3440430" cy="2823845"/>
                <wp:effectExtent l="0" t="0" r="7620" b="0"/>
                <wp:wrapNone/>
                <wp:docPr id="2007972069" name="Rectangle 200797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430" cy="28238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AD4E3" id="Rectangle 2007972069" o:spid="_x0000_s1026" style="position:absolute;margin-left:176.2pt;margin-top:-9.2pt;width:270.9pt;height:222.35pt;z-index:-25138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  <w:r w:rsidR="00622DD5">
        <w:rPr>
          <w:noProof/>
        </w:rPr>
        <w:t>You can tell us what</w:t>
      </w:r>
      <w:r w:rsidR="0099053E">
        <w:rPr>
          <w:noProof/>
        </w:rPr>
        <w:t xml:space="preserve"> you</w:t>
      </w:r>
      <w:r w:rsidR="00622DD5">
        <w:rPr>
          <w:noProof/>
        </w:rPr>
        <w:t xml:space="preserve"> think between:</w:t>
      </w:r>
      <w:r w:rsidR="00DA7725" w:rsidRPr="00DA7725">
        <w:rPr>
          <w:noProof/>
        </w:rPr>
        <w:t xml:space="preserve"> </w:t>
      </w:r>
    </w:p>
    <w:p w14:paraId="4AED0AD8" w14:textId="5A1C1FE2" w:rsidR="00622DD5" w:rsidRDefault="00622DD5" w:rsidP="008842DB">
      <w:pPr>
        <w:pStyle w:val="Listtoplevel"/>
        <w:rPr>
          <w:b/>
          <w:bCs/>
        </w:rPr>
      </w:pPr>
      <w:r w:rsidRPr="00134C16">
        <w:rPr>
          <w:b/>
          <w:bCs/>
        </w:rPr>
        <w:t>28 February 2024</w:t>
      </w:r>
    </w:p>
    <w:p w14:paraId="10098FED" w14:textId="7B8EB371" w:rsidR="00134C16" w:rsidRPr="00134C16" w:rsidRDefault="00134C16" w:rsidP="00134C16">
      <w:pPr>
        <w:pStyle w:val="Listtoplevel"/>
        <w:numPr>
          <w:ilvl w:val="0"/>
          <w:numId w:val="0"/>
        </w:numPr>
        <w:ind w:left="4253"/>
      </w:pPr>
      <w:r w:rsidRPr="00134C16">
        <w:t>to</w:t>
      </w:r>
    </w:p>
    <w:p w14:paraId="3040189B" w14:textId="25096720" w:rsidR="00622DD5" w:rsidRPr="00DA7725" w:rsidRDefault="00622DD5" w:rsidP="00DA7725">
      <w:pPr>
        <w:pStyle w:val="Listtoplevel"/>
      </w:pPr>
      <w:r w:rsidRPr="00134C16">
        <w:rPr>
          <w:b/>
          <w:bCs/>
        </w:rPr>
        <w:t>28 March 2024</w:t>
      </w:r>
      <w:r w:rsidRPr="00DA7725">
        <w:t xml:space="preserve">. </w:t>
      </w:r>
    </w:p>
    <w:p w14:paraId="1FEE4A66" w14:textId="77777777" w:rsidR="00E801AA" w:rsidRDefault="00E801AA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279404ED" w14:textId="4680AFC2" w:rsidR="00E801AA" w:rsidRDefault="00E801AA" w:rsidP="00E801AA">
      <w:pPr>
        <w:pStyle w:val="Heading1"/>
        <w:rPr>
          <w:noProof/>
        </w:rPr>
      </w:pPr>
      <w:r>
        <w:rPr>
          <w:noProof/>
        </w:rPr>
        <w:lastRenderedPageBreak/>
        <w:t xml:space="preserve">About our </w:t>
      </w:r>
      <w:r w:rsidR="008024B0">
        <w:rPr>
          <w:noProof/>
        </w:rPr>
        <w:t>central</w:t>
      </w:r>
      <w:r w:rsidR="00B67D89">
        <w:rPr>
          <w:noProof/>
        </w:rPr>
        <w:t xml:space="preserve"> </w:t>
      </w:r>
      <w:r>
        <w:rPr>
          <w:noProof/>
        </w:rPr>
        <w:t xml:space="preserve">proposal </w:t>
      </w:r>
    </w:p>
    <w:p w14:paraId="7F48BB07" w14:textId="6FF28D36" w:rsidR="00E801AA" w:rsidRDefault="00E801AA" w:rsidP="005713AA">
      <w:pPr>
        <w:rPr>
          <w:noProof/>
        </w:rPr>
      </w:pPr>
    </w:p>
    <w:p w14:paraId="13004B89" w14:textId="4720517E" w:rsidR="001C2A04" w:rsidRDefault="00DA7725" w:rsidP="005713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03E56B33" wp14:editId="61CE273B">
            <wp:simplePos x="0" y="0"/>
            <wp:positionH relativeFrom="column">
              <wp:posOffset>-67310</wp:posOffset>
            </wp:positionH>
            <wp:positionV relativeFrom="paragraph">
              <wp:posOffset>90879</wp:posOffset>
            </wp:positionV>
            <wp:extent cx="1828800" cy="1828800"/>
            <wp:effectExtent l="0" t="0" r="0" b="0"/>
            <wp:wrapNone/>
            <wp:docPr id="102848507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8507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65E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644E1C26" wp14:editId="032C9EA1">
                <wp:simplePos x="0" y="0"/>
                <wp:positionH relativeFrom="column">
                  <wp:posOffset>2184400</wp:posOffset>
                </wp:positionH>
                <wp:positionV relativeFrom="paragraph">
                  <wp:posOffset>244898</wp:posOffset>
                </wp:positionV>
                <wp:extent cx="3489158" cy="1202267"/>
                <wp:effectExtent l="0" t="0" r="0" b="0"/>
                <wp:wrapNone/>
                <wp:docPr id="899756638" name="Rectangle 899756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158" cy="120226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EEDDD" id="Rectangle 899756638" o:spid="_x0000_s1026" style="position:absolute;margin-left:172pt;margin-top:19.3pt;width:274.75pt;height:94.6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" fillcolor="#bdd6ee [1304]" stroked="f" strokeweight="1pt"/>
            </w:pict>
          </mc:Fallback>
        </mc:AlternateContent>
      </w:r>
    </w:p>
    <w:p w14:paraId="294FC9E2" w14:textId="0DBA50F2" w:rsidR="003E0CDC" w:rsidRPr="001C2A04" w:rsidRDefault="001C2A04" w:rsidP="00BD65A6">
      <w:pPr>
        <w:rPr>
          <w:noProof/>
        </w:rPr>
      </w:pPr>
      <w:r>
        <w:rPr>
          <w:noProof/>
        </w:rPr>
        <w:t xml:space="preserve">Our </w:t>
      </w:r>
      <w:r w:rsidR="008024B0">
        <w:rPr>
          <w:b/>
          <w:bCs/>
          <w:noProof/>
        </w:rPr>
        <w:t>central</w:t>
      </w:r>
      <w:r>
        <w:rPr>
          <w:b/>
          <w:bCs/>
          <w:noProof/>
        </w:rPr>
        <w:t xml:space="preserve"> proposal</w:t>
      </w:r>
      <w:r w:rsidR="00A3765E">
        <w:rPr>
          <w:noProof/>
        </w:rPr>
        <w:t xml:space="preserve"> is what we think is the best </w:t>
      </w:r>
      <w:r w:rsidR="00271BD7">
        <w:rPr>
          <w:noProof/>
        </w:rPr>
        <w:t xml:space="preserve">long-term </w:t>
      </w:r>
      <w:r w:rsidR="00A3765E">
        <w:rPr>
          <w:noProof/>
        </w:rPr>
        <w:t xml:space="preserve">plan for </w:t>
      </w:r>
      <w:r w:rsidR="001C56E5">
        <w:rPr>
          <w:noProof/>
        </w:rPr>
        <w:t>the next</w:t>
      </w:r>
      <w:r w:rsidR="00A3765E">
        <w:rPr>
          <w:noProof/>
        </w:rPr>
        <w:t xml:space="preserve"> 10 year</w:t>
      </w:r>
      <w:r w:rsidR="001C56E5">
        <w:rPr>
          <w:noProof/>
        </w:rPr>
        <w:t>s</w:t>
      </w:r>
      <w:r w:rsidR="00A3765E">
        <w:rPr>
          <w:noProof/>
        </w:rPr>
        <w:t xml:space="preserve">. </w:t>
      </w:r>
    </w:p>
    <w:p w14:paraId="3F6E87A8" w14:textId="77777777" w:rsidR="001C2A04" w:rsidRDefault="001C2A04" w:rsidP="00BD65A6">
      <w:pPr>
        <w:rPr>
          <w:noProof/>
        </w:rPr>
      </w:pPr>
    </w:p>
    <w:p w14:paraId="6C18EB40" w14:textId="77777777" w:rsidR="001C2A04" w:rsidRDefault="001C2A04" w:rsidP="00BD65A6">
      <w:pPr>
        <w:rPr>
          <w:noProof/>
        </w:rPr>
      </w:pPr>
    </w:p>
    <w:p w14:paraId="34834795" w14:textId="1EEAC272" w:rsidR="003E0CDC" w:rsidRDefault="006301A9" w:rsidP="00BD65A6">
      <w:pPr>
        <w:rPr>
          <w:noProof/>
        </w:rPr>
      </w:pPr>
      <w:r w:rsidRPr="006301A9">
        <w:rPr>
          <w:noProof/>
        </w:rPr>
        <w:drawing>
          <wp:anchor distT="0" distB="0" distL="114300" distR="114300" simplePos="0" relativeHeight="251845632" behindDoc="0" locked="0" layoutInCell="1" allowOverlap="1" wp14:anchorId="6DD24456" wp14:editId="0D74EA9C">
            <wp:simplePos x="0" y="0"/>
            <wp:positionH relativeFrom="column">
              <wp:posOffset>-24130</wp:posOffset>
            </wp:positionH>
            <wp:positionV relativeFrom="paragraph">
              <wp:posOffset>528108</wp:posOffset>
            </wp:positionV>
            <wp:extent cx="1828800" cy="1488056"/>
            <wp:effectExtent l="0" t="0" r="0" b="0"/>
            <wp:wrapNone/>
            <wp:docPr id="585488050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88050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65E">
        <w:rPr>
          <w:noProof/>
        </w:rPr>
        <w:t xml:space="preserve">The main points of our </w:t>
      </w:r>
      <w:r w:rsidR="008024B0">
        <w:rPr>
          <w:noProof/>
        </w:rPr>
        <w:t>central</w:t>
      </w:r>
      <w:r w:rsidR="00A3765E">
        <w:rPr>
          <w:noProof/>
        </w:rPr>
        <w:t xml:space="preserve"> proposal are</w:t>
      </w:r>
      <w:r w:rsidR="00360232">
        <w:rPr>
          <w:noProof/>
        </w:rPr>
        <w:t>:</w:t>
      </w:r>
    </w:p>
    <w:p w14:paraId="021B5616" w14:textId="6B5A4E06" w:rsidR="00360232" w:rsidRDefault="00360232" w:rsidP="006301A9">
      <w:pPr>
        <w:pStyle w:val="Listtoplevel"/>
      </w:pPr>
      <w:r>
        <w:t xml:space="preserve">keeping important activities / services going </w:t>
      </w:r>
      <w:r w:rsidR="00EC3ED2">
        <w:t>without using more money</w:t>
      </w:r>
    </w:p>
    <w:p w14:paraId="0BE648C2" w14:textId="18200DA8" w:rsidR="00360232" w:rsidRDefault="00396B3B" w:rsidP="00396B3B">
      <w:pPr>
        <w:pStyle w:val="Listtoplevel"/>
      </w:pPr>
      <w:r>
        <w:drawing>
          <wp:anchor distT="0" distB="0" distL="114300" distR="114300" simplePos="0" relativeHeight="251846656" behindDoc="0" locked="0" layoutInCell="1" allowOverlap="1" wp14:anchorId="1901E7EF" wp14:editId="59592C66">
            <wp:simplePos x="0" y="0"/>
            <wp:positionH relativeFrom="column">
              <wp:posOffset>-320040</wp:posOffset>
            </wp:positionH>
            <wp:positionV relativeFrom="paragraph">
              <wp:posOffset>136737</wp:posOffset>
            </wp:positionV>
            <wp:extent cx="2286000" cy="937617"/>
            <wp:effectExtent l="0" t="0" r="0" b="0"/>
            <wp:wrapNone/>
            <wp:docPr id="497746849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46849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DB1">
        <w:t>s</w:t>
      </w:r>
      <w:r w:rsidR="00360232">
        <w:t xml:space="preserve">pending money where it is needed the most. </w:t>
      </w:r>
    </w:p>
    <w:p w14:paraId="382A38D7" w14:textId="77777777" w:rsidR="00690BBB" w:rsidRDefault="00690BBB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3A0A42EB" w14:textId="3B62A1C2" w:rsidR="00B54F50" w:rsidRDefault="00014077" w:rsidP="00690BBB">
      <w:pPr>
        <w:rPr>
          <w:b/>
          <w:bCs/>
        </w:rPr>
      </w:pPr>
      <w:r w:rsidRPr="00014077"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4CFFDE37" wp14:editId="4D093B11">
            <wp:simplePos x="0" y="0"/>
            <wp:positionH relativeFrom="column">
              <wp:posOffset>-168350</wp:posOffset>
            </wp:positionH>
            <wp:positionV relativeFrom="paragraph">
              <wp:posOffset>-266177</wp:posOffset>
            </wp:positionV>
            <wp:extent cx="1828800" cy="1576746"/>
            <wp:effectExtent l="0" t="0" r="0" b="4445"/>
            <wp:wrapNone/>
            <wp:docPr id="201353733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3733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7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DB1">
        <w:rPr>
          <w:noProof/>
        </w:rPr>
        <w:t xml:space="preserve">Our </w:t>
      </w:r>
      <w:r w:rsidR="008024B0">
        <w:rPr>
          <w:noProof/>
        </w:rPr>
        <w:t>central</w:t>
      </w:r>
      <w:r w:rsidR="00690BBB">
        <w:rPr>
          <w:noProof/>
        </w:rPr>
        <w:t xml:space="preserve"> proposal </w:t>
      </w:r>
      <w:r w:rsidR="00EC3ED2">
        <w:rPr>
          <w:noProof/>
        </w:rPr>
        <w:t>include</w:t>
      </w:r>
      <w:r w:rsidR="00342FDB">
        <w:rPr>
          <w:noProof/>
        </w:rPr>
        <w:t xml:space="preserve">s </w:t>
      </w:r>
      <w:r w:rsidR="00361120">
        <w:rPr>
          <w:noProof/>
        </w:rPr>
        <w:t xml:space="preserve">using </w:t>
      </w:r>
      <w:r w:rsidR="00B54F50">
        <w:t xml:space="preserve">about 40 billion dollars </w:t>
      </w:r>
      <w:r w:rsidR="00361120">
        <w:t>as</w:t>
      </w:r>
      <w:r w:rsidR="00B54F50">
        <w:t xml:space="preserve"> </w:t>
      </w:r>
      <w:r w:rsidR="00B54F50">
        <w:rPr>
          <w:b/>
          <w:bCs/>
        </w:rPr>
        <w:t>capital investment</w:t>
      </w:r>
      <w:r w:rsidR="00342FDB">
        <w:rPr>
          <w:b/>
          <w:bCs/>
        </w:rPr>
        <w:t>.</w:t>
      </w:r>
    </w:p>
    <w:p w14:paraId="42F14E42" w14:textId="779CDC09" w:rsidR="00342FDB" w:rsidRDefault="00342FDB" w:rsidP="00690BBB">
      <w:pPr>
        <w:rPr>
          <w:b/>
          <w:bCs/>
        </w:rPr>
      </w:pPr>
    </w:p>
    <w:p w14:paraId="69700D05" w14:textId="3CE6DA5E" w:rsidR="00342FDB" w:rsidRDefault="00342FDB" w:rsidP="00690BBB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152791FB" wp14:editId="1A1088C4">
                <wp:simplePos x="0" y="0"/>
                <wp:positionH relativeFrom="column">
                  <wp:posOffset>2241933</wp:posOffset>
                </wp:positionH>
                <wp:positionV relativeFrom="paragraph">
                  <wp:posOffset>283501</wp:posOffset>
                </wp:positionV>
                <wp:extent cx="3308684" cy="4302086"/>
                <wp:effectExtent l="0" t="0" r="6350" b="3810"/>
                <wp:wrapNone/>
                <wp:docPr id="302932598" name="Rectangle 30293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684" cy="430208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D9056" id="Rectangle 302932598" o:spid="_x0000_s1026" style="position:absolute;margin-left:176.55pt;margin-top:22.3pt;width:260.55pt;height:338.7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" fillcolor="#bdd6ee [1304]" stroked="f" strokeweight="1pt"/>
            </w:pict>
          </mc:Fallback>
        </mc:AlternateContent>
      </w:r>
    </w:p>
    <w:p w14:paraId="2CBE21E8" w14:textId="605F189D" w:rsidR="00342FDB" w:rsidRDefault="006D5A6E" w:rsidP="00690BBB">
      <w:r w:rsidRPr="000F031F">
        <w:rPr>
          <w:rFonts w:cs="Arial"/>
          <w:noProof/>
          <w:szCs w:val="32"/>
        </w:rPr>
        <w:drawing>
          <wp:anchor distT="0" distB="0" distL="114300" distR="114300" simplePos="0" relativeHeight="251904000" behindDoc="0" locked="0" layoutInCell="1" allowOverlap="1" wp14:anchorId="3B4016A0" wp14:editId="3961DA51">
            <wp:simplePos x="0" y="0"/>
            <wp:positionH relativeFrom="column">
              <wp:posOffset>-170329</wp:posOffset>
            </wp:positionH>
            <wp:positionV relativeFrom="paragraph">
              <wp:posOffset>71083</wp:posOffset>
            </wp:positionV>
            <wp:extent cx="1828800" cy="729615"/>
            <wp:effectExtent l="0" t="0" r="0" b="0"/>
            <wp:wrapNone/>
            <wp:docPr id="114297272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7272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FDB">
        <w:rPr>
          <w:b/>
          <w:bCs/>
        </w:rPr>
        <w:t>Capital investment</w:t>
      </w:r>
      <w:r w:rsidR="00342FDB">
        <w:t xml:space="preserve"> means</w:t>
      </w:r>
      <w:r w:rsidR="009B6DB1">
        <w:t xml:space="preserve"> buying things which </w:t>
      </w:r>
      <w:r w:rsidR="00B50733">
        <w:t xml:space="preserve">will support Auckland Council to be better. </w:t>
      </w:r>
    </w:p>
    <w:p w14:paraId="14BC5182" w14:textId="7B5B71B1" w:rsidR="00B50733" w:rsidRDefault="007F317B" w:rsidP="00690BBB">
      <w:r>
        <w:rPr>
          <w:noProof/>
        </w:rPr>
        <w:drawing>
          <wp:anchor distT="0" distB="0" distL="114300" distR="114300" simplePos="0" relativeHeight="251905024" behindDoc="0" locked="0" layoutInCell="1" allowOverlap="1" wp14:anchorId="15A8D927" wp14:editId="7A011809">
            <wp:simplePos x="0" y="0"/>
            <wp:positionH relativeFrom="column">
              <wp:posOffset>-45085</wp:posOffset>
            </wp:positionH>
            <wp:positionV relativeFrom="paragraph">
              <wp:posOffset>156705</wp:posOffset>
            </wp:positionV>
            <wp:extent cx="1828800" cy="1828800"/>
            <wp:effectExtent l="0" t="0" r="0" b="0"/>
            <wp:wrapNone/>
            <wp:docPr id="181816500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650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B8C18" w14:textId="326582E6" w:rsidR="00B50733" w:rsidRDefault="00B50733" w:rsidP="00690BBB"/>
    <w:p w14:paraId="272DBC17" w14:textId="1E38D637" w:rsidR="00B50733" w:rsidRDefault="00B50733" w:rsidP="00690BBB">
      <w:r>
        <w:t>This includes things like:</w:t>
      </w:r>
    </w:p>
    <w:p w14:paraId="6B730291" w14:textId="0B538484" w:rsidR="00B50733" w:rsidRDefault="0068694C" w:rsidP="00B50733">
      <w:pPr>
        <w:pStyle w:val="Listtoplevel"/>
      </w:pPr>
      <w:r>
        <w:t>buildings</w:t>
      </w:r>
    </w:p>
    <w:p w14:paraId="0E9AF746" w14:textId="1E0F8396" w:rsidR="00B50733" w:rsidRDefault="007F317B" w:rsidP="00B50733">
      <w:pPr>
        <w:pStyle w:val="Listtoplevel"/>
      </w:pPr>
      <w:r>
        <w:rPr>
          <w:rFonts w:ascii="Symbol" w:hAnsi="Symbol"/>
          <w:highlight w:val="lightGray"/>
        </w:rPr>
        <w:drawing>
          <wp:anchor distT="0" distB="0" distL="114300" distR="114300" simplePos="0" relativeHeight="251906048" behindDoc="0" locked="0" layoutInCell="1" allowOverlap="1" wp14:anchorId="3A4342E7" wp14:editId="1703FD78">
            <wp:simplePos x="0" y="0"/>
            <wp:positionH relativeFrom="column">
              <wp:posOffset>-45085</wp:posOffset>
            </wp:positionH>
            <wp:positionV relativeFrom="paragraph">
              <wp:posOffset>256540</wp:posOffset>
            </wp:positionV>
            <wp:extent cx="1828800" cy="1204595"/>
            <wp:effectExtent l="0" t="0" r="0" b="0"/>
            <wp:wrapNone/>
            <wp:docPr id="206140072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0725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733">
        <w:t xml:space="preserve">land </w:t>
      </w:r>
    </w:p>
    <w:p w14:paraId="4CF93AB0" w14:textId="67FBF47D" w:rsidR="00B50733" w:rsidRPr="00B54F50" w:rsidRDefault="00B50733" w:rsidP="00094D6A">
      <w:pPr>
        <w:pStyle w:val="ListParagraph"/>
      </w:pPr>
      <w:r>
        <w:t xml:space="preserve">machinery. </w:t>
      </w:r>
    </w:p>
    <w:p w14:paraId="3B8E9ED4" w14:textId="113532F1" w:rsidR="00342FDB" w:rsidRDefault="00342FDB" w:rsidP="00690BBB"/>
    <w:p w14:paraId="6F4D2091" w14:textId="42C0DE97" w:rsidR="00342FDB" w:rsidRDefault="00342FDB" w:rsidP="00690BBB"/>
    <w:p w14:paraId="6723D7CB" w14:textId="77777777" w:rsidR="00B50733" w:rsidRDefault="00B50733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39A1F17B" w14:textId="35AA5D19" w:rsidR="00B54F50" w:rsidRDefault="008F7077" w:rsidP="00690BBB">
      <w:r w:rsidRPr="000F031F">
        <w:rPr>
          <w:noProof/>
        </w:rPr>
        <w:lastRenderedPageBreak/>
        <w:drawing>
          <wp:anchor distT="0" distB="0" distL="114300" distR="114300" simplePos="0" relativeHeight="251908096" behindDoc="0" locked="0" layoutInCell="1" allowOverlap="1" wp14:anchorId="60C7E3EE" wp14:editId="0F1FA32A">
            <wp:simplePos x="0" y="0"/>
            <wp:positionH relativeFrom="column">
              <wp:posOffset>85832</wp:posOffset>
            </wp:positionH>
            <wp:positionV relativeFrom="paragraph">
              <wp:posOffset>-214498</wp:posOffset>
            </wp:positionV>
            <wp:extent cx="1371600" cy="1185509"/>
            <wp:effectExtent l="0" t="0" r="0" b="0"/>
            <wp:wrapNone/>
            <wp:docPr id="79825975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5975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A04">
        <w:rPr>
          <w:noProof/>
        </w:rPr>
        <w:t xml:space="preserve">Our </w:t>
      </w:r>
      <w:r w:rsidR="008024B0">
        <w:rPr>
          <w:noProof/>
        </w:rPr>
        <w:t>central</w:t>
      </w:r>
      <w:r w:rsidR="001C2A04">
        <w:rPr>
          <w:noProof/>
        </w:rPr>
        <w:t xml:space="preserve"> proposal also </w:t>
      </w:r>
      <w:r w:rsidR="00342FDB">
        <w:t xml:space="preserve">includes </w:t>
      </w:r>
      <w:r w:rsidR="00361120">
        <w:t xml:space="preserve">using </w:t>
      </w:r>
      <w:r w:rsidR="00B54F50">
        <w:t>about 70 billion dollars for things like:</w:t>
      </w:r>
    </w:p>
    <w:p w14:paraId="670F7629" w14:textId="42EBA5E8" w:rsidR="00B528C2" w:rsidRDefault="009D35EC" w:rsidP="00342FDB">
      <w:pPr>
        <w:pStyle w:val="Listtoplevel"/>
      </w:pPr>
      <w:r w:rsidRPr="009D35EC">
        <w:drawing>
          <wp:anchor distT="0" distB="0" distL="114300" distR="114300" simplePos="0" relativeHeight="251950080" behindDoc="0" locked="0" layoutInCell="1" allowOverlap="1" wp14:anchorId="69A7CC55" wp14:editId="2214BA1A">
            <wp:simplePos x="0" y="0"/>
            <wp:positionH relativeFrom="column">
              <wp:posOffset>156904</wp:posOffset>
            </wp:positionH>
            <wp:positionV relativeFrom="paragraph">
              <wp:posOffset>87213</wp:posOffset>
            </wp:positionV>
            <wp:extent cx="1371600" cy="1535878"/>
            <wp:effectExtent l="0" t="0" r="0" b="0"/>
            <wp:wrapNone/>
            <wp:docPr id="156432048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2048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3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F50">
        <w:t xml:space="preserve">making </w:t>
      </w:r>
      <w:r w:rsidR="00B54F50" w:rsidRPr="00DA7725">
        <w:rPr>
          <w:b/>
          <w:bCs/>
        </w:rPr>
        <w:t>public transport</w:t>
      </w:r>
    </w:p>
    <w:p w14:paraId="65B51975" w14:textId="446F086E" w:rsidR="00B528C2" w:rsidRDefault="00B528C2" w:rsidP="00B528C2">
      <w:pPr>
        <w:pStyle w:val="Listsecondlevel"/>
        <w:rPr>
          <w:noProof/>
        </w:rPr>
      </w:pPr>
      <w:r>
        <w:rPr>
          <w:noProof/>
        </w:rPr>
        <w:t>faster</w:t>
      </w:r>
    </w:p>
    <w:p w14:paraId="1BD54836" w14:textId="7C281FDE" w:rsidR="00B54F50" w:rsidRDefault="0052518A" w:rsidP="00B528C2">
      <w:pPr>
        <w:pStyle w:val="Listsecondlevel"/>
        <w:rPr>
          <w:noProof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237EE4C1" wp14:editId="762BD83C">
            <wp:simplePos x="0" y="0"/>
            <wp:positionH relativeFrom="column">
              <wp:posOffset>156977</wp:posOffset>
            </wp:positionH>
            <wp:positionV relativeFrom="paragraph">
              <wp:posOffset>527949</wp:posOffset>
            </wp:positionV>
            <wp:extent cx="1371600" cy="1371600"/>
            <wp:effectExtent l="0" t="0" r="0" b="0"/>
            <wp:wrapNone/>
            <wp:docPr id="1085976070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76070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8C2">
        <w:rPr>
          <w:noProof/>
        </w:rPr>
        <w:t xml:space="preserve">easier to use </w:t>
      </w:r>
      <w:r w:rsidR="00B54F50">
        <w:rPr>
          <w:noProof/>
        </w:rPr>
        <w:t xml:space="preserve"> </w:t>
      </w:r>
    </w:p>
    <w:p w14:paraId="12027C19" w14:textId="502B7DCF" w:rsidR="00B54F50" w:rsidRDefault="00B54F50" w:rsidP="0052518A">
      <w:pPr>
        <w:pStyle w:val="Listtoplevel"/>
      </w:pPr>
      <w:r>
        <w:t xml:space="preserve">making Auckland stronger against flooding. </w:t>
      </w:r>
    </w:p>
    <w:p w14:paraId="44FE0628" w14:textId="77777777" w:rsidR="00EC3ED2" w:rsidRDefault="00EC3ED2" w:rsidP="00EC3ED2">
      <w:pPr>
        <w:rPr>
          <w:noProof/>
        </w:rPr>
      </w:pPr>
    </w:p>
    <w:p w14:paraId="698464DF" w14:textId="219A178F" w:rsidR="00EC3ED2" w:rsidRDefault="00EC3ED2" w:rsidP="00EC3ED2">
      <w:pPr>
        <w:rPr>
          <w:b/>
          <w:bCs/>
          <w:noProof/>
        </w:rPr>
      </w:pPr>
    </w:p>
    <w:p w14:paraId="4170CE9C" w14:textId="133DFD2A" w:rsidR="006F283F" w:rsidRDefault="005454FB" w:rsidP="006F283F">
      <w:pPr>
        <w:rPr>
          <w:b/>
          <w:bCs/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728F7EBF" wp14:editId="4087018E">
                <wp:simplePos x="0" y="0"/>
                <wp:positionH relativeFrom="column">
                  <wp:posOffset>2217761</wp:posOffset>
                </wp:positionH>
                <wp:positionV relativeFrom="paragraph">
                  <wp:posOffset>257023</wp:posOffset>
                </wp:positionV>
                <wp:extent cx="3489158" cy="3220872"/>
                <wp:effectExtent l="0" t="0" r="0" b="0"/>
                <wp:wrapNone/>
                <wp:docPr id="1780104718" name="Rectangle 1780104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158" cy="322087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FEB03" id="Rectangle 1780104718" o:spid="_x0000_s1026" style="position:absolute;margin-left:174.65pt;margin-top:20.25pt;width:274.75pt;height:253.6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" fillcolor="#bdd6ee [1304]" stroked="f" strokeweight="1pt"/>
            </w:pict>
          </mc:Fallback>
        </mc:AlternateContent>
      </w:r>
    </w:p>
    <w:p w14:paraId="1EB27EF0" w14:textId="7E0ADBD0" w:rsidR="00E1288A" w:rsidRPr="006F283F" w:rsidRDefault="001C56E5" w:rsidP="006F283F">
      <w:pPr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954176" behindDoc="0" locked="0" layoutInCell="1" allowOverlap="1" wp14:anchorId="019FA56A" wp14:editId="165387B8">
            <wp:simplePos x="0" y="0"/>
            <wp:positionH relativeFrom="column">
              <wp:posOffset>-419100</wp:posOffset>
            </wp:positionH>
            <wp:positionV relativeFrom="paragraph">
              <wp:posOffset>298450</wp:posOffset>
            </wp:positionV>
            <wp:extent cx="2423160" cy="2575560"/>
            <wp:effectExtent l="0" t="0" r="0" b="0"/>
            <wp:wrapThrough wrapText="bothSides">
              <wp:wrapPolygon edited="0">
                <wp:start x="0" y="0"/>
                <wp:lineTo x="0" y="21408"/>
                <wp:lineTo x="21396" y="21408"/>
                <wp:lineTo x="21396" y="0"/>
                <wp:lineTo x="0" y="0"/>
              </wp:wrapPolygon>
            </wp:wrapThrough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88A">
        <w:rPr>
          <w:b/>
          <w:bCs/>
          <w:noProof/>
        </w:rPr>
        <w:t>Public transport</w:t>
      </w:r>
      <w:r w:rsidR="006F283F">
        <w:rPr>
          <w:b/>
          <w:bCs/>
          <w:noProof/>
        </w:rPr>
        <w:t xml:space="preserve"> </w:t>
      </w:r>
      <w:r w:rsidR="00C33B68">
        <w:rPr>
          <w:noProof/>
        </w:rPr>
        <w:t>is</w:t>
      </w:r>
      <w:r w:rsidR="005C60E9">
        <w:rPr>
          <w:noProof/>
        </w:rPr>
        <w:t xml:space="preserve"> the </w:t>
      </w:r>
      <w:r w:rsidR="006F283F">
        <w:rPr>
          <w:noProof/>
        </w:rPr>
        <w:t>way</w:t>
      </w:r>
      <w:r w:rsidR="00586D8A">
        <w:rPr>
          <w:noProof/>
        </w:rPr>
        <w:t>s</w:t>
      </w:r>
      <w:r w:rsidR="00C33B68">
        <w:rPr>
          <w:noProof/>
        </w:rPr>
        <w:t xml:space="preserve"> travel</w:t>
      </w:r>
      <w:r w:rsidR="006F283F">
        <w:rPr>
          <w:noProof/>
        </w:rPr>
        <w:t xml:space="preserve"> </w:t>
      </w:r>
      <w:r w:rsidR="005C60E9">
        <w:rPr>
          <w:noProof/>
        </w:rPr>
        <w:t xml:space="preserve">around Auckland </w:t>
      </w:r>
      <w:r w:rsidR="006F283F">
        <w:rPr>
          <w:noProof/>
        </w:rPr>
        <w:t>that anyone can use like:</w:t>
      </w:r>
    </w:p>
    <w:p w14:paraId="6D7F19EF" w14:textId="36C1198D" w:rsidR="006F283F" w:rsidRDefault="006F283F" w:rsidP="006F283F">
      <w:pPr>
        <w:pStyle w:val="Listtoplevel"/>
      </w:pPr>
      <w:r>
        <w:t xml:space="preserve">buses </w:t>
      </w:r>
    </w:p>
    <w:p w14:paraId="18E0DF80" w14:textId="63E929D3" w:rsidR="002178EB" w:rsidRDefault="006F283F" w:rsidP="006F283F">
      <w:pPr>
        <w:pStyle w:val="Listtoplevel"/>
      </w:pPr>
      <w:r>
        <w:t>t</w:t>
      </w:r>
      <w:r w:rsidR="00E1288A">
        <w:t>rain</w:t>
      </w:r>
      <w:r>
        <w:t>s</w:t>
      </w:r>
    </w:p>
    <w:p w14:paraId="2141829E" w14:textId="4E50F2A0" w:rsidR="00E1288A" w:rsidRPr="00E1288A" w:rsidRDefault="00586D8A" w:rsidP="006F283F">
      <w:pPr>
        <w:pStyle w:val="Listtoplevel"/>
      </w:pPr>
      <w:r>
        <w:t>ferries</w:t>
      </w:r>
      <w:r w:rsidR="002178EB">
        <w:t xml:space="preserve">. </w:t>
      </w:r>
      <w:r w:rsidR="00E1288A">
        <w:t xml:space="preserve"> </w:t>
      </w:r>
    </w:p>
    <w:p w14:paraId="40EB7FA3" w14:textId="77777777" w:rsidR="00690BBB" w:rsidRDefault="00690BBB" w:rsidP="00EC3ED2">
      <w:pPr>
        <w:rPr>
          <w:noProof/>
        </w:rPr>
      </w:pPr>
    </w:p>
    <w:p w14:paraId="4234326E" w14:textId="77777777" w:rsidR="00B50733" w:rsidRDefault="00B50733">
      <w:pPr>
        <w:spacing w:line="240" w:lineRule="auto"/>
        <w:ind w:left="0"/>
        <w:rPr>
          <w:rFonts w:eastAsia="Arial Unicode MS"/>
          <w:b/>
          <w:noProof/>
          <w:kern w:val="28"/>
          <w:sz w:val="44"/>
        </w:rPr>
      </w:pPr>
      <w:r>
        <w:rPr>
          <w:noProof/>
        </w:rPr>
        <w:br w:type="page"/>
      </w:r>
    </w:p>
    <w:p w14:paraId="39ED53DB" w14:textId="5AA5D6F2" w:rsidR="009B6DB1" w:rsidRDefault="009B6DB1" w:rsidP="009B6DB1">
      <w:pPr>
        <w:pStyle w:val="Heading1"/>
        <w:rPr>
          <w:noProof/>
        </w:rPr>
      </w:pPr>
      <w:r>
        <w:rPr>
          <w:noProof/>
        </w:rPr>
        <w:lastRenderedPageBreak/>
        <w:t xml:space="preserve">How we are going to pay for this </w:t>
      </w:r>
    </w:p>
    <w:p w14:paraId="646D5F6C" w14:textId="6BADF198" w:rsidR="009B6DB1" w:rsidRDefault="00632E29" w:rsidP="00B165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6A65CF96" wp14:editId="1D8A5D3C">
            <wp:simplePos x="0" y="0"/>
            <wp:positionH relativeFrom="column">
              <wp:posOffset>0</wp:posOffset>
            </wp:positionH>
            <wp:positionV relativeFrom="paragraph">
              <wp:posOffset>181050</wp:posOffset>
            </wp:positionV>
            <wp:extent cx="1505884" cy="1462859"/>
            <wp:effectExtent l="0" t="0" r="0" b="0"/>
            <wp:wrapNone/>
            <wp:docPr id="133270761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076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9841" cy="146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439F5" w14:textId="303B12A6" w:rsidR="009B6DB1" w:rsidRDefault="009B6DB1" w:rsidP="00B165ED">
      <w:pPr>
        <w:rPr>
          <w:noProof/>
        </w:rPr>
      </w:pPr>
    </w:p>
    <w:p w14:paraId="60890A01" w14:textId="63E8DE74" w:rsidR="00B165ED" w:rsidRDefault="00B165ED" w:rsidP="00B165ED">
      <w:pPr>
        <w:rPr>
          <w:noProof/>
        </w:rPr>
      </w:pPr>
      <w:r>
        <w:rPr>
          <w:noProof/>
        </w:rPr>
        <w:t xml:space="preserve">Our </w:t>
      </w:r>
      <w:r w:rsidR="00271BD7">
        <w:rPr>
          <w:noProof/>
        </w:rPr>
        <w:t xml:space="preserve">central </w:t>
      </w:r>
      <w:r>
        <w:rPr>
          <w:noProof/>
        </w:rPr>
        <w:t xml:space="preserve">proposal includes </w:t>
      </w:r>
      <w:r w:rsidR="001A4CA4">
        <w:rPr>
          <w:noProof/>
        </w:rPr>
        <w:t xml:space="preserve">people paying higher </w:t>
      </w:r>
      <w:r>
        <w:rPr>
          <w:b/>
          <w:bCs/>
          <w:noProof/>
        </w:rPr>
        <w:t>rates.</w:t>
      </w:r>
      <w:r>
        <w:rPr>
          <w:noProof/>
        </w:rPr>
        <w:t xml:space="preserve"> </w:t>
      </w:r>
    </w:p>
    <w:p w14:paraId="0451ADE5" w14:textId="28DF4D52" w:rsidR="00B165ED" w:rsidRDefault="00B165ED" w:rsidP="00B165ED">
      <w:pPr>
        <w:rPr>
          <w:noProof/>
        </w:rPr>
      </w:pPr>
    </w:p>
    <w:p w14:paraId="4C88E263" w14:textId="5DB39725" w:rsidR="00B165ED" w:rsidRDefault="00632E29" w:rsidP="00B165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34E083DC" wp14:editId="0B136691">
            <wp:simplePos x="0" y="0"/>
            <wp:positionH relativeFrom="column">
              <wp:posOffset>-414767</wp:posOffset>
            </wp:positionH>
            <wp:positionV relativeFrom="paragraph">
              <wp:posOffset>188520</wp:posOffset>
            </wp:positionV>
            <wp:extent cx="2286000" cy="937617"/>
            <wp:effectExtent l="0" t="0" r="0" b="0"/>
            <wp:wrapNone/>
            <wp:docPr id="299860663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60663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7E6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CD5B362" wp14:editId="075B93B5">
                <wp:simplePos x="0" y="0"/>
                <wp:positionH relativeFrom="column">
                  <wp:posOffset>2224585</wp:posOffset>
                </wp:positionH>
                <wp:positionV relativeFrom="paragraph">
                  <wp:posOffset>263069</wp:posOffset>
                </wp:positionV>
                <wp:extent cx="3615055" cy="5636525"/>
                <wp:effectExtent l="0" t="0" r="4445" b="2540"/>
                <wp:wrapNone/>
                <wp:docPr id="2067296160" name="Rectangle 2067296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55" cy="5636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EBDC0" id="Rectangle 2067296160" o:spid="_x0000_s1026" style="position:absolute;margin-left:175.15pt;margin-top:20.7pt;width:284.65pt;height:443.8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" fillcolor="#bdd6ee [1304]" stroked="f" strokeweight="1pt"/>
            </w:pict>
          </mc:Fallback>
        </mc:AlternateContent>
      </w:r>
    </w:p>
    <w:p w14:paraId="6DE31EBF" w14:textId="4C579FDE" w:rsidR="004F27E6" w:rsidRDefault="00B165ED" w:rsidP="001C65F7">
      <w:pPr>
        <w:rPr>
          <w:noProof/>
        </w:rPr>
      </w:pPr>
      <w:r>
        <w:rPr>
          <w:b/>
          <w:bCs/>
          <w:noProof/>
        </w:rPr>
        <w:t xml:space="preserve">Rates </w:t>
      </w:r>
      <w:r w:rsidR="00147999">
        <w:rPr>
          <w:noProof/>
        </w:rPr>
        <w:t xml:space="preserve">is </w:t>
      </w:r>
      <w:r w:rsidR="001733AD">
        <w:rPr>
          <w:noProof/>
        </w:rPr>
        <w:t xml:space="preserve">the money you pay to </w:t>
      </w:r>
      <w:r w:rsidR="004F27E6">
        <w:rPr>
          <w:noProof/>
        </w:rPr>
        <w:t>your C</w:t>
      </w:r>
      <w:r w:rsidR="001733AD">
        <w:rPr>
          <w:noProof/>
        </w:rPr>
        <w:t>ouncil</w:t>
      </w:r>
      <w:r w:rsidR="004F27E6">
        <w:rPr>
          <w:noProof/>
        </w:rPr>
        <w:t>.</w:t>
      </w:r>
    </w:p>
    <w:p w14:paraId="0C64B177" w14:textId="1458ADA5" w:rsidR="004F27E6" w:rsidRDefault="00632E29" w:rsidP="001C65F7">
      <w:pPr>
        <w:rPr>
          <w:noProof/>
        </w:rPr>
      </w:pPr>
      <w:r w:rsidRPr="00632E29">
        <w:rPr>
          <w:noProof/>
        </w:rPr>
        <w:drawing>
          <wp:anchor distT="0" distB="0" distL="114300" distR="114300" simplePos="0" relativeHeight="251964416" behindDoc="0" locked="0" layoutInCell="1" allowOverlap="1" wp14:anchorId="59A26DAA" wp14:editId="6464B271">
            <wp:simplePos x="0" y="0"/>
            <wp:positionH relativeFrom="column">
              <wp:posOffset>-40640</wp:posOffset>
            </wp:positionH>
            <wp:positionV relativeFrom="paragraph">
              <wp:posOffset>240628</wp:posOffset>
            </wp:positionV>
            <wp:extent cx="1452245" cy="1452245"/>
            <wp:effectExtent l="0" t="0" r="0" b="0"/>
            <wp:wrapThrough wrapText="bothSides">
              <wp:wrapPolygon edited="0">
                <wp:start x="11900" y="0"/>
                <wp:lineTo x="10767" y="1700"/>
                <wp:lineTo x="11334" y="4817"/>
                <wp:lineTo x="0" y="7650"/>
                <wp:lineTo x="0" y="11617"/>
                <wp:lineTo x="3967" y="13884"/>
                <wp:lineTo x="7934" y="13884"/>
                <wp:lineTo x="8217" y="21251"/>
                <wp:lineTo x="20117" y="21251"/>
                <wp:lineTo x="18984" y="9067"/>
                <wp:lineTo x="17850" y="7367"/>
                <wp:lineTo x="15300" y="4817"/>
                <wp:lineTo x="15300" y="1417"/>
                <wp:lineTo x="14450" y="0"/>
                <wp:lineTo x="11900" y="0"/>
              </wp:wrapPolygon>
            </wp:wrapThrough>
            <wp:docPr id="16631293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2935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F982C" w14:textId="70E82176" w:rsidR="004F27E6" w:rsidRDefault="004F27E6" w:rsidP="001C65F7">
      <w:pPr>
        <w:rPr>
          <w:noProof/>
        </w:rPr>
      </w:pPr>
    </w:p>
    <w:p w14:paraId="3E0C90B2" w14:textId="6C02A70D" w:rsidR="004F27E6" w:rsidRDefault="004F27E6" w:rsidP="001C65F7">
      <w:pPr>
        <w:rPr>
          <w:noProof/>
        </w:rPr>
      </w:pPr>
      <w:r>
        <w:rPr>
          <w:noProof/>
        </w:rPr>
        <w:t>Councils use the money from rates to pay for lots of things things like:</w:t>
      </w:r>
    </w:p>
    <w:p w14:paraId="30171AFB" w14:textId="44E354E6" w:rsidR="004F27E6" w:rsidRDefault="00632E29" w:rsidP="004F27E6">
      <w:pPr>
        <w:pStyle w:val="ListParagraph"/>
        <w:numPr>
          <w:ilvl w:val="3"/>
          <w:numId w:val="15"/>
        </w:numPr>
        <w:ind w:left="4111"/>
        <w:rPr>
          <w:noProof/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5933FCCE" wp14:editId="061E7451">
            <wp:simplePos x="0" y="0"/>
            <wp:positionH relativeFrom="column">
              <wp:posOffset>166930</wp:posOffset>
            </wp:positionH>
            <wp:positionV relativeFrom="paragraph">
              <wp:posOffset>574040</wp:posOffset>
            </wp:positionV>
            <wp:extent cx="124206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202" y="21457"/>
                <wp:lineTo x="21202" y="0"/>
                <wp:lineTo x="0" y="0"/>
              </wp:wrapPolygon>
            </wp:wrapThrough>
            <wp:docPr id="136693861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3861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7E6">
        <w:rPr>
          <w:noProof/>
        </w:rPr>
        <w:t>water pipes / systems</w:t>
      </w:r>
    </w:p>
    <w:p w14:paraId="6F26A706" w14:textId="2AA9886C" w:rsidR="004F27E6" w:rsidRDefault="004F27E6" w:rsidP="004F27E6">
      <w:pPr>
        <w:pStyle w:val="ListParagraph"/>
        <w:numPr>
          <w:ilvl w:val="3"/>
          <w:numId w:val="15"/>
        </w:numPr>
        <w:ind w:left="4111"/>
        <w:rPr>
          <w:noProof/>
        </w:rPr>
      </w:pPr>
      <w:r>
        <w:rPr>
          <w:noProof/>
        </w:rPr>
        <w:t>road</w:t>
      </w:r>
      <w:r w:rsidR="00FE4F55">
        <w:rPr>
          <w:noProof/>
        </w:rPr>
        <w:t>ing / footpaths</w:t>
      </w:r>
    </w:p>
    <w:p w14:paraId="49F7FFF0" w14:textId="3BD3581F" w:rsidR="004F27E6" w:rsidRDefault="004F27E6" w:rsidP="004F27E6">
      <w:pPr>
        <w:pStyle w:val="ListParagraph"/>
        <w:numPr>
          <w:ilvl w:val="3"/>
          <w:numId w:val="15"/>
        </w:numPr>
        <w:ind w:left="4111"/>
        <w:rPr>
          <w:noProof/>
        </w:rPr>
      </w:pPr>
      <w:r>
        <w:rPr>
          <w:noProof/>
        </w:rPr>
        <w:t>libraries</w:t>
      </w:r>
    </w:p>
    <w:p w14:paraId="1402CFD4" w14:textId="26358125" w:rsidR="00FE4F55" w:rsidRDefault="00632E29" w:rsidP="004F27E6">
      <w:pPr>
        <w:pStyle w:val="ListParagraph"/>
        <w:numPr>
          <w:ilvl w:val="3"/>
          <w:numId w:val="15"/>
        </w:numPr>
        <w:ind w:left="4111"/>
        <w:rPr>
          <w:noProof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6DA831B8" wp14:editId="5961040B">
            <wp:simplePos x="0" y="0"/>
            <wp:positionH relativeFrom="column">
              <wp:posOffset>188110</wp:posOffset>
            </wp:positionH>
            <wp:positionV relativeFrom="paragraph">
              <wp:posOffset>301625</wp:posOffset>
            </wp:positionV>
            <wp:extent cx="1317812" cy="1205682"/>
            <wp:effectExtent l="0" t="0" r="0" b="0"/>
            <wp:wrapThrough wrapText="bothSides">
              <wp:wrapPolygon edited="0">
                <wp:start x="0" y="0"/>
                <wp:lineTo x="0" y="21168"/>
                <wp:lineTo x="21236" y="21168"/>
                <wp:lineTo x="21236" y="0"/>
                <wp:lineTo x="0" y="0"/>
              </wp:wrapPolygon>
            </wp:wrapThrough>
            <wp:docPr id="166961622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1622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812" cy="120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7E6">
        <w:rPr>
          <w:noProof/>
        </w:rPr>
        <w:t>parks / playgrounds</w:t>
      </w:r>
    </w:p>
    <w:p w14:paraId="7CDC0908" w14:textId="7FE6921E" w:rsidR="004F27E6" w:rsidRDefault="00FE4F55" w:rsidP="004F27E6">
      <w:pPr>
        <w:pStyle w:val="ListParagraph"/>
        <w:numPr>
          <w:ilvl w:val="3"/>
          <w:numId w:val="15"/>
        </w:numPr>
        <w:ind w:left="4111"/>
        <w:rPr>
          <w:noProof/>
        </w:rPr>
      </w:pPr>
      <w:r>
        <w:rPr>
          <w:noProof/>
        </w:rPr>
        <w:t>sports grounds</w:t>
      </w:r>
      <w:r w:rsidR="004F27E6">
        <w:rPr>
          <w:noProof/>
        </w:rPr>
        <w:t>.</w:t>
      </w:r>
    </w:p>
    <w:p w14:paraId="520A9C7A" w14:textId="77777777" w:rsidR="004F27E6" w:rsidRDefault="004F27E6" w:rsidP="001C65F7">
      <w:pPr>
        <w:rPr>
          <w:noProof/>
        </w:rPr>
      </w:pPr>
    </w:p>
    <w:p w14:paraId="6DB8E5E0" w14:textId="77777777" w:rsidR="004F27E6" w:rsidRDefault="004F27E6" w:rsidP="001C65F7">
      <w:pPr>
        <w:rPr>
          <w:noProof/>
        </w:rPr>
      </w:pPr>
    </w:p>
    <w:p w14:paraId="25F0B6BA" w14:textId="6E898C90" w:rsidR="004F27E6" w:rsidRDefault="00632E29" w:rsidP="004F27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222FDCDC" wp14:editId="02528A64">
            <wp:simplePos x="0" y="0"/>
            <wp:positionH relativeFrom="column">
              <wp:posOffset>-40154</wp:posOffset>
            </wp:positionH>
            <wp:positionV relativeFrom="paragraph">
              <wp:posOffset>-202909</wp:posOffset>
            </wp:positionV>
            <wp:extent cx="1748118" cy="1399728"/>
            <wp:effectExtent l="0" t="0" r="5080" b="0"/>
            <wp:wrapNone/>
            <wp:docPr id="10487542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542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18" cy="13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7E6">
        <w:rPr>
          <w:noProof/>
        </w:rPr>
        <w:t>If you own your home the amount of rates you pay is worked out based on what your property is worth.</w:t>
      </w:r>
    </w:p>
    <w:p w14:paraId="79381735" w14:textId="77777777" w:rsidR="004F27E6" w:rsidRDefault="004F27E6" w:rsidP="001C65F7">
      <w:pPr>
        <w:rPr>
          <w:noProof/>
        </w:rPr>
      </w:pPr>
    </w:p>
    <w:p w14:paraId="5CE776B0" w14:textId="77777777" w:rsidR="004F27E6" w:rsidRDefault="004F27E6" w:rsidP="001C65F7">
      <w:pPr>
        <w:rPr>
          <w:noProof/>
        </w:rPr>
      </w:pPr>
    </w:p>
    <w:p w14:paraId="4C319A13" w14:textId="64A6B58E" w:rsidR="004F27E6" w:rsidRDefault="00632E29" w:rsidP="001C65F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0D8F9004" wp14:editId="5F1D8DE7">
            <wp:simplePos x="0" y="0"/>
            <wp:positionH relativeFrom="column">
              <wp:posOffset>26446</wp:posOffset>
            </wp:positionH>
            <wp:positionV relativeFrom="paragraph">
              <wp:posOffset>183440</wp:posOffset>
            </wp:positionV>
            <wp:extent cx="1416685" cy="1855470"/>
            <wp:effectExtent l="0" t="0" r="0" b="0"/>
            <wp:wrapThrough wrapText="bothSides">
              <wp:wrapPolygon edited="0">
                <wp:start x="0" y="0"/>
                <wp:lineTo x="0" y="21290"/>
                <wp:lineTo x="21203" y="21290"/>
                <wp:lineTo x="21203" y="0"/>
                <wp:lineTo x="0" y="0"/>
              </wp:wrapPolygon>
            </wp:wrapThrough>
            <wp:docPr id="114955269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5269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7E6">
        <w:rPr>
          <w:noProof/>
        </w:rPr>
        <w:t xml:space="preserve">If you rent </w:t>
      </w:r>
      <w:r w:rsidR="00FE4F55">
        <w:rPr>
          <w:noProof/>
        </w:rPr>
        <w:t>a</w:t>
      </w:r>
      <w:r w:rsidR="004F27E6">
        <w:rPr>
          <w:noProof/>
        </w:rPr>
        <w:t xml:space="preserve"> ho</w:t>
      </w:r>
      <w:r w:rsidR="00FE4F55">
        <w:rPr>
          <w:noProof/>
        </w:rPr>
        <w:t>use</w:t>
      </w:r>
      <w:r w:rsidR="004F27E6">
        <w:rPr>
          <w:noProof/>
        </w:rPr>
        <w:t xml:space="preserve"> </w:t>
      </w:r>
      <w:r w:rsidR="00FE4F55">
        <w:rPr>
          <w:noProof/>
        </w:rPr>
        <w:t xml:space="preserve">your landlord may use some of your rent money towards the rates they pay. </w:t>
      </w:r>
    </w:p>
    <w:p w14:paraId="1E8CC374" w14:textId="77777777" w:rsidR="00FE4F55" w:rsidRDefault="00FE4F55" w:rsidP="001C65F7">
      <w:pPr>
        <w:rPr>
          <w:noProof/>
        </w:rPr>
      </w:pPr>
    </w:p>
    <w:p w14:paraId="21E887F4" w14:textId="77777777" w:rsidR="00FE4F55" w:rsidRDefault="00FE4F55" w:rsidP="001C65F7">
      <w:pPr>
        <w:rPr>
          <w:noProof/>
        </w:rPr>
      </w:pPr>
    </w:p>
    <w:p w14:paraId="563E266F" w14:textId="55230155" w:rsidR="00FE4F55" w:rsidRDefault="00FE4F55" w:rsidP="001C65F7">
      <w:pPr>
        <w:rPr>
          <w:noProof/>
        </w:rPr>
      </w:pPr>
      <w:r>
        <w:rPr>
          <w:noProof/>
        </w:rPr>
        <w:t>This means if rates go up then your rent costs may go up too.</w:t>
      </w:r>
    </w:p>
    <w:p w14:paraId="54624347" w14:textId="77777777" w:rsidR="001733AD" w:rsidRDefault="001733AD" w:rsidP="00B165ED">
      <w:pPr>
        <w:rPr>
          <w:noProof/>
        </w:rPr>
      </w:pPr>
    </w:p>
    <w:p w14:paraId="5AF69989" w14:textId="77777777" w:rsidR="001A4CA4" w:rsidRDefault="001A4CA4" w:rsidP="00B165ED">
      <w:pPr>
        <w:rPr>
          <w:noProof/>
        </w:rPr>
      </w:pPr>
    </w:p>
    <w:p w14:paraId="4DDD0415" w14:textId="7DD9CDB1" w:rsidR="001A4CA4" w:rsidRDefault="00DA7725" w:rsidP="00B165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7B5092C" wp14:editId="0BD9D2EE">
                <wp:simplePos x="0" y="0"/>
                <wp:positionH relativeFrom="column">
                  <wp:posOffset>391795</wp:posOffset>
                </wp:positionH>
                <wp:positionV relativeFrom="paragraph">
                  <wp:posOffset>16659</wp:posOffset>
                </wp:positionV>
                <wp:extent cx="581891" cy="1009403"/>
                <wp:effectExtent l="19050" t="19050" r="46990" b="19685"/>
                <wp:wrapNone/>
                <wp:docPr id="541231657" name="Arrow: 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100940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AEFE7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" o:spid="_x0000_s1026" type="#_x0000_t68" alt="&quot;&quot;" style="position:absolute;margin-left:30.85pt;margin-top:1.3pt;width:45.8pt;height:79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" adj="6226" fillcolor="#4472c4 [3204]" strokecolor="#09101d [484]" strokeweight="1pt"/>
            </w:pict>
          </mc:Fallback>
        </mc:AlternateContent>
      </w:r>
      <w:r w:rsidR="00DA3408">
        <w:rPr>
          <w:noProof/>
        </w:rPr>
        <w:t>Ra</w:t>
      </w:r>
      <w:r w:rsidR="001A4CA4">
        <w:rPr>
          <w:noProof/>
        </w:rPr>
        <w:t xml:space="preserve">tes will </w:t>
      </w:r>
      <w:r w:rsidR="009D08C8">
        <w:rPr>
          <w:noProof/>
        </w:rPr>
        <w:t>go up by</w:t>
      </w:r>
      <w:r w:rsidR="001A4CA4">
        <w:rPr>
          <w:noProof/>
        </w:rPr>
        <w:t>:</w:t>
      </w:r>
    </w:p>
    <w:p w14:paraId="39574849" w14:textId="4F9BAADE" w:rsidR="001A4CA4" w:rsidRDefault="001A4CA4" w:rsidP="001A4CA4">
      <w:pPr>
        <w:pStyle w:val="Listtoplevel"/>
      </w:pPr>
      <w:r>
        <w:t xml:space="preserve">about 8 percent </w:t>
      </w:r>
      <w:r w:rsidR="009D08C8">
        <w:t>in year 1</w:t>
      </w:r>
    </w:p>
    <w:p w14:paraId="106738AB" w14:textId="38235B08" w:rsidR="001A4CA4" w:rsidRDefault="00E50423" w:rsidP="001A4CA4">
      <w:pPr>
        <w:pStyle w:val="Listtoplevel"/>
      </w:pPr>
      <w:r>
        <w:drawing>
          <wp:anchor distT="0" distB="0" distL="114300" distR="114300" simplePos="0" relativeHeight="251910144" behindDoc="0" locked="0" layoutInCell="1" allowOverlap="1" wp14:anchorId="20430572" wp14:editId="4BC32912">
            <wp:simplePos x="0" y="0"/>
            <wp:positionH relativeFrom="column">
              <wp:posOffset>-40640</wp:posOffset>
            </wp:positionH>
            <wp:positionV relativeFrom="paragraph">
              <wp:posOffset>339165</wp:posOffset>
            </wp:positionV>
            <wp:extent cx="1882588" cy="1828800"/>
            <wp:effectExtent l="0" t="0" r="3810" b="0"/>
            <wp:wrapNone/>
            <wp:docPr id="2030892265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92265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258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A4">
        <w:t xml:space="preserve">about 4 percent </w:t>
      </w:r>
      <w:r w:rsidR="009D08C8">
        <w:t>in year 2</w:t>
      </w:r>
    </w:p>
    <w:p w14:paraId="2D47EA3F" w14:textId="28C0DE85" w:rsidR="001A4CA4" w:rsidRDefault="001A4CA4" w:rsidP="001A4CA4">
      <w:pPr>
        <w:pStyle w:val="Listtoplevel"/>
      </w:pPr>
      <w:r>
        <w:t xml:space="preserve">about 8 percent </w:t>
      </w:r>
      <w:r w:rsidR="009D08C8">
        <w:t>in year 3</w:t>
      </w:r>
    </w:p>
    <w:p w14:paraId="0229CA3D" w14:textId="0B9C23C0" w:rsidR="001A4CA4" w:rsidRDefault="001A4CA4" w:rsidP="001A4CA4">
      <w:pPr>
        <w:pStyle w:val="Listtoplevel"/>
      </w:pPr>
      <w:r>
        <w:t xml:space="preserve">about 2 percent above </w:t>
      </w:r>
      <w:r>
        <w:rPr>
          <w:b/>
          <w:bCs/>
        </w:rPr>
        <w:t>inflation</w:t>
      </w:r>
      <w:r w:rsidR="009D08C8">
        <w:rPr>
          <w:b/>
          <w:bCs/>
        </w:rPr>
        <w:t xml:space="preserve"> </w:t>
      </w:r>
      <w:r w:rsidR="009B6DB1">
        <w:t>each year after that</w:t>
      </w:r>
      <w:r>
        <w:t xml:space="preserve">. </w:t>
      </w:r>
    </w:p>
    <w:p w14:paraId="794E3C96" w14:textId="76E8C3C9" w:rsidR="001A4CA4" w:rsidRDefault="001A4CA4" w:rsidP="00B165ED">
      <w:pPr>
        <w:rPr>
          <w:noProof/>
        </w:rPr>
      </w:pPr>
    </w:p>
    <w:p w14:paraId="6AB26574" w14:textId="66DD0CA2" w:rsidR="00B165ED" w:rsidRDefault="00DD7CC6" w:rsidP="005C072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37FBD8D9" wp14:editId="3393DD45">
            <wp:simplePos x="0" y="0"/>
            <wp:positionH relativeFrom="column">
              <wp:posOffset>-259080</wp:posOffset>
            </wp:positionH>
            <wp:positionV relativeFrom="paragraph">
              <wp:posOffset>-647700</wp:posOffset>
            </wp:positionV>
            <wp:extent cx="1943100" cy="1828800"/>
            <wp:effectExtent l="0" t="0" r="0" b="0"/>
            <wp:wrapNone/>
            <wp:docPr id="116697492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7492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733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0635E55" wp14:editId="5F3E4BB0">
                <wp:simplePos x="0" y="0"/>
                <wp:positionH relativeFrom="column">
                  <wp:posOffset>2148289</wp:posOffset>
                </wp:positionH>
                <wp:positionV relativeFrom="paragraph">
                  <wp:posOffset>-71611</wp:posOffset>
                </wp:positionV>
                <wp:extent cx="3404870" cy="732301"/>
                <wp:effectExtent l="0" t="0" r="5080" b="0"/>
                <wp:wrapNone/>
                <wp:docPr id="1478744953" name="Rectangle 1478744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73230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063B6" id="Rectangle 1478744953" o:spid="_x0000_s1026" style="position:absolute;margin-left:169.15pt;margin-top:-5.65pt;width:268.1pt;height:57.6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" fillcolor="#bdd6ee [1304]" stroked="f" strokeweight="1pt"/>
            </w:pict>
          </mc:Fallback>
        </mc:AlternateContent>
      </w:r>
      <w:r w:rsidR="001A4CA4">
        <w:rPr>
          <w:b/>
          <w:bCs/>
          <w:noProof/>
        </w:rPr>
        <w:t xml:space="preserve">Inflation </w:t>
      </w:r>
      <w:r w:rsidR="001A4CA4">
        <w:rPr>
          <w:noProof/>
        </w:rPr>
        <w:t xml:space="preserve">is </w:t>
      </w:r>
      <w:r w:rsidR="005F15C1">
        <w:rPr>
          <w:noProof/>
        </w:rPr>
        <w:t xml:space="preserve">how </w:t>
      </w:r>
      <w:r w:rsidR="009D08C8">
        <w:rPr>
          <w:noProof/>
        </w:rPr>
        <w:t xml:space="preserve">much </w:t>
      </w:r>
      <w:r w:rsidR="005F15C1">
        <w:rPr>
          <w:noProof/>
        </w:rPr>
        <w:t>the cost of things go</w:t>
      </w:r>
      <w:r w:rsidR="003728C2">
        <w:rPr>
          <w:noProof/>
        </w:rPr>
        <w:t>es</w:t>
      </w:r>
      <w:r w:rsidR="005F15C1">
        <w:rPr>
          <w:noProof/>
        </w:rPr>
        <w:t xml:space="preserve"> up every year. </w:t>
      </w:r>
    </w:p>
    <w:p w14:paraId="5E74464C" w14:textId="7C832AE8" w:rsidR="00B50733" w:rsidRDefault="008534CA" w:rsidP="005C07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5E8C84DA" wp14:editId="4A9C69B9">
            <wp:simplePos x="0" y="0"/>
            <wp:positionH relativeFrom="column">
              <wp:posOffset>-335915</wp:posOffset>
            </wp:positionH>
            <wp:positionV relativeFrom="paragraph">
              <wp:posOffset>250825</wp:posOffset>
            </wp:positionV>
            <wp:extent cx="1828800" cy="1828800"/>
            <wp:effectExtent l="0" t="0" r="0" b="0"/>
            <wp:wrapNone/>
            <wp:docPr id="211783651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3651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8E60A" w14:textId="77777777" w:rsidR="00B50733" w:rsidRDefault="00B50733" w:rsidP="005C072E">
      <w:pPr>
        <w:rPr>
          <w:noProof/>
        </w:rPr>
      </w:pPr>
    </w:p>
    <w:p w14:paraId="75AE4172" w14:textId="3C79E22C" w:rsidR="00DD5E2A" w:rsidRDefault="00DA3408" w:rsidP="00EC3ED2">
      <w:pPr>
        <w:rPr>
          <w:noProof/>
        </w:rPr>
      </w:pPr>
      <w:r>
        <w:rPr>
          <w:noProof/>
        </w:rPr>
        <w:t xml:space="preserve">We </w:t>
      </w:r>
      <w:r w:rsidR="00500B08">
        <w:rPr>
          <w:noProof/>
        </w:rPr>
        <w:t>could</w:t>
      </w:r>
      <w:r>
        <w:rPr>
          <w:noProof/>
        </w:rPr>
        <w:t xml:space="preserve"> pay for all the </w:t>
      </w:r>
      <w:r>
        <w:rPr>
          <w:noProof/>
        </w:rPr>
        <w:br/>
        <w:t>activities / services we propose in different ways</w:t>
      </w:r>
      <w:r w:rsidR="00690BBB">
        <w:rPr>
          <w:noProof/>
        </w:rPr>
        <w:t xml:space="preserve">. </w:t>
      </w:r>
    </w:p>
    <w:p w14:paraId="1BD7F7EE" w14:textId="1AFB6EE6" w:rsidR="00690BBB" w:rsidRDefault="00065202" w:rsidP="00EC3ED2">
      <w:pPr>
        <w:rPr>
          <w:noProof/>
        </w:rPr>
      </w:pPr>
      <w:r w:rsidRPr="000F031F">
        <w:rPr>
          <w:noProof/>
        </w:rPr>
        <w:drawing>
          <wp:anchor distT="0" distB="0" distL="114300" distR="114300" simplePos="0" relativeHeight="251958272" behindDoc="0" locked="0" layoutInCell="1" allowOverlap="1" wp14:anchorId="414EEDB5" wp14:editId="4742B70B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061085" cy="1591310"/>
            <wp:effectExtent l="0" t="0" r="5715" b="889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66A19" w14:textId="44A643BC" w:rsidR="00690BBB" w:rsidRDefault="00690BBB" w:rsidP="00EC3ED2">
      <w:pPr>
        <w:rPr>
          <w:noProof/>
        </w:rPr>
      </w:pPr>
    </w:p>
    <w:p w14:paraId="187B5BFA" w14:textId="63579AAB" w:rsidR="00690BBB" w:rsidRDefault="004F27E6" w:rsidP="00EC3ED2">
      <w:pPr>
        <w:rPr>
          <w:noProof/>
        </w:rPr>
      </w:pPr>
      <w:r>
        <w:rPr>
          <w:noProof/>
        </w:rPr>
        <w:t>One</w:t>
      </w:r>
      <w:r w:rsidR="00690BBB">
        <w:rPr>
          <w:noProof/>
        </w:rPr>
        <w:t xml:space="preserve"> way is by making an</w:t>
      </w:r>
      <w:r w:rsidR="00690BBB" w:rsidRPr="00065202">
        <w:rPr>
          <w:b/>
          <w:bCs/>
          <w:noProof/>
        </w:rPr>
        <w:t xml:space="preserve"> Auckland Future Fund</w:t>
      </w:r>
      <w:r w:rsidR="00690BBB" w:rsidRPr="001C56E5">
        <w:rPr>
          <w:noProof/>
        </w:rPr>
        <w:t xml:space="preserve">. </w:t>
      </w:r>
    </w:p>
    <w:p w14:paraId="4287D058" w14:textId="2F1653AF" w:rsidR="00690BBB" w:rsidRDefault="00690BBB" w:rsidP="00EC3ED2">
      <w:pPr>
        <w:rPr>
          <w:noProof/>
        </w:rPr>
      </w:pPr>
    </w:p>
    <w:p w14:paraId="504B1C1A" w14:textId="0695248A" w:rsidR="00065202" w:rsidRDefault="00065202" w:rsidP="00EC3E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4C37E983" wp14:editId="6D90BDE3">
            <wp:simplePos x="0" y="0"/>
            <wp:positionH relativeFrom="column">
              <wp:posOffset>-190500</wp:posOffset>
            </wp:positionH>
            <wp:positionV relativeFrom="paragraph">
              <wp:posOffset>110490</wp:posOffset>
            </wp:positionV>
            <wp:extent cx="1645920" cy="1645920"/>
            <wp:effectExtent l="0" t="0" r="0" b="0"/>
            <wp:wrapNone/>
            <wp:docPr id="95718998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8998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3E10401F" wp14:editId="27439042">
                <wp:simplePos x="0" y="0"/>
                <wp:positionH relativeFrom="column">
                  <wp:posOffset>2247900</wp:posOffset>
                </wp:positionH>
                <wp:positionV relativeFrom="paragraph">
                  <wp:posOffset>233045</wp:posOffset>
                </wp:positionV>
                <wp:extent cx="3404870" cy="1247775"/>
                <wp:effectExtent l="0" t="0" r="508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1247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8F973" id="Rectangle 4" o:spid="_x0000_s1026" style="position:absolute;margin-left:177pt;margin-top:18.35pt;width:268.1pt;height:98.25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" fillcolor="#bdd6ee [1304]" stroked="f" strokeweight="1pt"/>
            </w:pict>
          </mc:Fallback>
        </mc:AlternateContent>
      </w:r>
    </w:p>
    <w:p w14:paraId="2143AA7C" w14:textId="15C87256" w:rsidR="00065202" w:rsidRDefault="00065202" w:rsidP="00EC3ED2">
      <w:pPr>
        <w:rPr>
          <w:noProof/>
        </w:rPr>
      </w:pPr>
      <w:r>
        <w:rPr>
          <w:noProof/>
        </w:rPr>
        <w:t xml:space="preserve">The </w:t>
      </w:r>
      <w:r w:rsidRPr="00065202">
        <w:rPr>
          <w:b/>
          <w:bCs/>
          <w:noProof/>
        </w:rPr>
        <w:t>Auckland Future Fund</w:t>
      </w:r>
      <w:r>
        <w:rPr>
          <w:noProof/>
        </w:rPr>
        <w:t xml:space="preserve"> is money that would be kept to use in time /  years to come in Auckland.</w:t>
      </w:r>
      <w:r w:rsidRPr="00065202">
        <w:rPr>
          <w:noProof/>
        </w:rPr>
        <w:t xml:space="preserve"> </w:t>
      </w:r>
    </w:p>
    <w:p w14:paraId="52BDA8C0" w14:textId="77777777" w:rsidR="00065202" w:rsidRDefault="00065202" w:rsidP="00EC3ED2">
      <w:pPr>
        <w:rPr>
          <w:noProof/>
        </w:rPr>
      </w:pPr>
    </w:p>
    <w:p w14:paraId="7CAD27ED" w14:textId="378A224D" w:rsidR="00065202" w:rsidRDefault="00065202" w:rsidP="00EC3ED2">
      <w:pPr>
        <w:rPr>
          <w:noProof/>
        </w:rPr>
      </w:pPr>
      <w:r w:rsidRPr="000F031F">
        <w:rPr>
          <w:noProof/>
        </w:rPr>
        <w:drawing>
          <wp:anchor distT="0" distB="0" distL="114300" distR="114300" simplePos="0" relativeHeight="251912192" behindDoc="0" locked="0" layoutInCell="1" allowOverlap="1" wp14:anchorId="3B8275B3" wp14:editId="190B74D4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1631950" cy="1410335"/>
            <wp:effectExtent l="0" t="0" r="6350" b="0"/>
            <wp:wrapNone/>
            <wp:docPr id="46166887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6887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54A08" w14:textId="58D326F3" w:rsidR="00DA3408" w:rsidRDefault="00DA3408" w:rsidP="00EC3ED2">
      <w:pPr>
        <w:rPr>
          <w:noProof/>
        </w:rPr>
      </w:pPr>
      <w:r>
        <w:rPr>
          <w:noProof/>
        </w:rPr>
        <w:t xml:space="preserve">If we </w:t>
      </w:r>
      <w:r w:rsidR="00B17050">
        <w:rPr>
          <w:noProof/>
        </w:rPr>
        <w:t>set up</w:t>
      </w:r>
      <w:r>
        <w:rPr>
          <w:noProof/>
        </w:rPr>
        <w:t xml:space="preserve"> </w:t>
      </w:r>
      <w:r w:rsidR="002258D8">
        <w:rPr>
          <w:noProof/>
        </w:rPr>
        <w:t xml:space="preserve">an </w:t>
      </w:r>
      <w:r>
        <w:rPr>
          <w:noProof/>
        </w:rPr>
        <w:t xml:space="preserve">Auckland Future Fund we </w:t>
      </w:r>
      <w:r w:rsidR="001C56E5">
        <w:rPr>
          <w:noProof/>
        </w:rPr>
        <w:t>would not</w:t>
      </w:r>
      <w:r>
        <w:rPr>
          <w:noProof/>
        </w:rPr>
        <w:t xml:space="preserve"> need to use money from rates as much as we do now.</w:t>
      </w:r>
    </w:p>
    <w:p w14:paraId="29118233" w14:textId="77142037" w:rsidR="00DA3408" w:rsidRDefault="00DA3408" w:rsidP="00EC3ED2">
      <w:pPr>
        <w:rPr>
          <w:noProof/>
        </w:rPr>
      </w:pPr>
    </w:p>
    <w:p w14:paraId="244A9339" w14:textId="209B237F" w:rsidR="00DA3408" w:rsidRDefault="00DA3408" w:rsidP="00EC3ED2">
      <w:pPr>
        <w:rPr>
          <w:noProof/>
        </w:rPr>
      </w:pPr>
    </w:p>
    <w:p w14:paraId="5CBD9873" w14:textId="77777777" w:rsidR="00065202" w:rsidRDefault="00065202">
      <w:pPr>
        <w:spacing w:line="240" w:lineRule="auto"/>
        <w:ind w:left="0"/>
        <w:rPr>
          <w:rFonts w:cs="Arial"/>
          <w:noProof/>
          <w:szCs w:val="32"/>
        </w:rPr>
      </w:pPr>
      <w:r>
        <w:rPr>
          <w:rFonts w:cs="Arial"/>
          <w:noProof/>
          <w:szCs w:val="32"/>
        </w:rPr>
        <w:br w:type="page"/>
      </w:r>
    </w:p>
    <w:p w14:paraId="5422AF99" w14:textId="6D2DFC26" w:rsidR="00DA3408" w:rsidRPr="00065202" w:rsidRDefault="00065202" w:rsidP="00EC3ED2">
      <w:pPr>
        <w:rPr>
          <w:rFonts w:cs="Arial"/>
          <w:noProof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56896" behindDoc="0" locked="0" layoutInCell="1" allowOverlap="1" wp14:anchorId="3DD6A074" wp14:editId="64D1ABF1">
            <wp:simplePos x="0" y="0"/>
            <wp:positionH relativeFrom="column">
              <wp:posOffset>-285750</wp:posOffset>
            </wp:positionH>
            <wp:positionV relativeFrom="paragraph">
              <wp:posOffset>-282575</wp:posOffset>
            </wp:positionV>
            <wp:extent cx="1828800" cy="1828800"/>
            <wp:effectExtent l="0" t="0" r="0" b="0"/>
            <wp:wrapNone/>
            <wp:docPr id="120207821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7821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202">
        <w:rPr>
          <w:rFonts w:cs="Arial"/>
          <w:noProof/>
          <w:szCs w:val="32"/>
        </w:rPr>
        <w:t>A</w:t>
      </w:r>
      <w:r w:rsidR="00DA3408" w:rsidRPr="00065202">
        <w:rPr>
          <w:rFonts w:cs="Arial"/>
          <w:noProof/>
          <w:szCs w:val="32"/>
        </w:rPr>
        <w:t>ll the parts of Auck</w:t>
      </w:r>
      <w:r w:rsidR="00A95120">
        <w:rPr>
          <w:rFonts w:cs="Arial"/>
          <w:noProof/>
          <w:szCs w:val="32"/>
        </w:rPr>
        <w:t>l</w:t>
      </w:r>
      <w:r w:rsidR="00DA3408" w:rsidRPr="00065202">
        <w:rPr>
          <w:rFonts w:cs="Arial"/>
          <w:noProof/>
          <w:szCs w:val="32"/>
        </w:rPr>
        <w:t xml:space="preserve">and </w:t>
      </w:r>
      <w:r w:rsidR="00B67D89" w:rsidRPr="00065202">
        <w:rPr>
          <w:rFonts w:cs="Arial"/>
          <w:noProof/>
          <w:szCs w:val="32"/>
        </w:rPr>
        <w:t>A</w:t>
      </w:r>
      <w:r w:rsidR="00DA3408" w:rsidRPr="00065202">
        <w:rPr>
          <w:rFonts w:cs="Arial"/>
          <w:noProof/>
          <w:szCs w:val="32"/>
        </w:rPr>
        <w:t xml:space="preserve">irport that Auckland Council owns would </w:t>
      </w:r>
      <w:r w:rsidR="00E93276" w:rsidRPr="00065202">
        <w:rPr>
          <w:rFonts w:cs="Arial"/>
          <w:noProof/>
          <w:szCs w:val="32"/>
        </w:rPr>
        <w:t>likely be sold over time</w:t>
      </w:r>
      <w:r w:rsidRPr="00065202">
        <w:rPr>
          <w:rFonts w:cs="Arial"/>
          <w:noProof/>
          <w:szCs w:val="32"/>
        </w:rPr>
        <w:t xml:space="preserve"> </w:t>
      </w:r>
      <w:r w:rsidRPr="00065202">
        <w:rPr>
          <w:rFonts w:cs="Arial"/>
          <w:szCs w:val="32"/>
        </w:rPr>
        <w:t>to add money to the Auckland Future Fund</w:t>
      </w:r>
      <w:r>
        <w:rPr>
          <w:rFonts w:cs="Arial"/>
          <w:noProof/>
          <w:szCs w:val="32"/>
        </w:rPr>
        <w:t>.</w:t>
      </w:r>
    </w:p>
    <w:p w14:paraId="3191B377" w14:textId="77777777" w:rsidR="00E93276" w:rsidRDefault="00E93276" w:rsidP="00EC3ED2">
      <w:pPr>
        <w:rPr>
          <w:noProof/>
        </w:rPr>
      </w:pPr>
    </w:p>
    <w:p w14:paraId="09A525C7" w14:textId="77777777" w:rsidR="00E93276" w:rsidRDefault="00E93276" w:rsidP="00EC3ED2">
      <w:pPr>
        <w:rPr>
          <w:noProof/>
        </w:rPr>
      </w:pPr>
    </w:p>
    <w:p w14:paraId="7A23876E" w14:textId="567C3951" w:rsidR="00DA3408" w:rsidRDefault="00BC52EA" w:rsidP="00EC3ED2">
      <w:pPr>
        <w:rPr>
          <w:noProof/>
        </w:rPr>
      </w:pPr>
      <w:r w:rsidRPr="00BC52EA">
        <w:rPr>
          <w:noProof/>
        </w:rPr>
        <w:drawing>
          <wp:anchor distT="0" distB="0" distL="114300" distR="114300" simplePos="0" relativeHeight="251857920" behindDoc="0" locked="0" layoutInCell="1" allowOverlap="1" wp14:anchorId="00FB8845" wp14:editId="5ABE2DC4">
            <wp:simplePos x="0" y="0"/>
            <wp:positionH relativeFrom="column">
              <wp:posOffset>-142240</wp:posOffset>
            </wp:positionH>
            <wp:positionV relativeFrom="paragraph">
              <wp:posOffset>-213220</wp:posOffset>
            </wp:positionV>
            <wp:extent cx="1531917" cy="1531917"/>
            <wp:effectExtent l="0" t="0" r="0" b="0"/>
            <wp:wrapNone/>
            <wp:docPr id="183384808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4808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17" cy="153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276">
        <w:rPr>
          <w:noProof/>
        </w:rPr>
        <w:t>Another way we would add money to the Aucklan</w:t>
      </w:r>
      <w:r w:rsidR="00500B08">
        <w:rPr>
          <w:noProof/>
        </w:rPr>
        <w:t>d</w:t>
      </w:r>
      <w:r w:rsidR="00E93276">
        <w:rPr>
          <w:noProof/>
        </w:rPr>
        <w:t xml:space="preserve"> Future Fund is to </w:t>
      </w:r>
      <w:r w:rsidR="00E93276">
        <w:rPr>
          <w:b/>
          <w:bCs/>
          <w:noProof/>
        </w:rPr>
        <w:t>lease</w:t>
      </w:r>
      <w:r w:rsidR="00E93276">
        <w:rPr>
          <w:noProof/>
        </w:rPr>
        <w:t xml:space="preserve"> the Port of Auckland</w:t>
      </w:r>
      <w:r w:rsidR="00500B08">
        <w:rPr>
          <w:noProof/>
        </w:rPr>
        <w:t xml:space="preserve">. </w:t>
      </w:r>
    </w:p>
    <w:p w14:paraId="1C3A9C27" w14:textId="11EEAACA" w:rsidR="00500B08" w:rsidRDefault="00500B08" w:rsidP="00EC3ED2">
      <w:pPr>
        <w:rPr>
          <w:noProof/>
        </w:rPr>
      </w:pPr>
    </w:p>
    <w:p w14:paraId="3B5EFA9D" w14:textId="12AE0339" w:rsidR="00500B08" w:rsidRDefault="00271BD7" w:rsidP="00EC3ED2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4930F003" wp14:editId="3CC3EABD">
                <wp:simplePos x="0" y="0"/>
                <wp:positionH relativeFrom="margin">
                  <wp:align>right</wp:align>
                </wp:positionH>
                <wp:positionV relativeFrom="paragraph">
                  <wp:posOffset>267970</wp:posOffset>
                </wp:positionV>
                <wp:extent cx="3512185" cy="4147820"/>
                <wp:effectExtent l="0" t="0" r="0" b="5080"/>
                <wp:wrapNone/>
                <wp:docPr id="550307509" name="Rectangle 550307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185" cy="41478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31C13" w14:textId="74B06AF3" w:rsidR="00271BD7" w:rsidRDefault="00271BD7" w:rsidP="00271BD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0F003" id="Rectangle 550307509" o:spid="_x0000_s1027" style="position:absolute;left:0;text-align:left;margin-left:225.35pt;margin-top:21.1pt;width:276.55pt;height:326.6pt;z-index:-251419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" fillcolor="#bdd6ee [1304]" stroked="f" strokeweight="1pt">
                <v:textbox>
                  <w:txbxContent>
                    <w:p w14:paraId="35031C13" w14:textId="74B06AF3" w:rsidR="00271BD7" w:rsidRDefault="00271BD7" w:rsidP="00271BD7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A4781">
        <w:rPr>
          <w:noProof/>
        </w:rPr>
        <w:drawing>
          <wp:anchor distT="0" distB="0" distL="114300" distR="114300" simplePos="0" relativeHeight="251917312" behindDoc="0" locked="0" layoutInCell="1" allowOverlap="1" wp14:anchorId="42DE63FE" wp14:editId="5AA3A3D2">
            <wp:simplePos x="0" y="0"/>
            <wp:positionH relativeFrom="column">
              <wp:posOffset>-285750</wp:posOffset>
            </wp:positionH>
            <wp:positionV relativeFrom="paragraph">
              <wp:posOffset>330200</wp:posOffset>
            </wp:positionV>
            <wp:extent cx="2286000" cy="937617"/>
            <wp:effectExtent l="0" t="0" r="0" b="0"/>
            <wp:wrapNone/>
            <wp:docPr id="174174829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48296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CB8ED" w14:textId="71DB789D" w:rsidR="00500B08" w:rsidRDefault="00500B08" w:rsidP="00500B08">
      <w:pPr>
        <w:rPr>
          <w:noProof/>
        </w:rPr>
      </w:pPr>
      <w:r>
        <w:rPr>
          <w:b/>
          <w:bCs/>
          <w:noProof/>
        </w:rPr>
        <w:t xml:space="preserve">Leasing </w:t>
      </w:r>
      <w:r>
        <w:rPr>
          <w:noProof/>
        </w:rPr>
        <w:t xml:space="preserve">is when </w:t>
      </w:r>
      <w:r w:rsidR="009B6DB1">
        <w:rPr>
          <w:noProof/>
        </w:rPr>
        <w:t xml:space="preserve">people pay to use things. </w:t>
      </w:r>
    </w:p>
    <w:p w14:paraId="655FC420" w14:textId="60FE0887" w:rsidR="009B6DB1" w:rsidRDefault="00FC08D2" w:rsidP="00500B08">
      <w:pPr>
        <w:rPr>
          <w:noProof/>
        </w:rPr>
      </w:pPr>
      <w:r>
        <w:rPr>
          <w:rFonts w:ascii="Symbol" w:hAnsi="Symbol"/>
          <w:noProof/>
          <w:highlight w:val="lightGray"/>
        </w:rPr>
        <w:drawing>
          <wp:anchor distT="0" distB="0" distL="114300" distR="114300" simplePos="0" relativeHeight="251914240" behindDoc="0" locked="0" layoutInCell="1" allowOverlap="1" wp14:anchorId="52AB1326" wp14:editId="678DA1F6">
            <wp:simplePos x="0" y="0"/>
            <wp:positionH relativeFrom="column">
              <wp:posOffset>-151802</wp:posOffset>
            </wp:positionH>
            <wp:positionV relativeFrom="paragraph">
              <wp:posOffset>352276</wp:posOffset>
            </wp:positionV>
            <wp:extent cx="1828800" cy="1204595"/>
            <wp:effectExtent l="0" t="0" r="0" b="0"/>
            <wp:wrapNone/>
            <wp:docPr id="176485919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5919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AFD1A" w14:textId="4424B5D9" w:rsidR="009F35E1" w:rsidRDefault="009F35E1" w:rsidP="00500B08">
      <w:pPr>
        <w:rPr>
          <w:noProof/>
        </w:rPr>
      </w:pPr>
    </w:p>
    <w:p w14:paraId="18F2C47F" w14:textId="32542436" w:rsidR="009B6DB1" w:rsidRDefault="009B6DB1" w:rsidP="00500B08">
      <w:pPr>
        <w:rPr>
          <w:noProof/>
        </w:rPr>
      </w:pPr>
      <w:r>
        <w:rPr>
          <w:noProof/>
        </w:rPr>
        <w:t xml:space="preserve">Here </w:t>
      </w:r>
      <w:r w:rsidR="00C76271">
        <w:rPr>
          <w:noProof/>
        </w:rPr>
        <w:t>this</w:t>
      </w:r>
      <w:r>
        <w:rPr>
          <w:noProof/>
        </w:rPr>
        <w:t xml:space="preserve"> would be things </w:t>
      </w:r>
      <w:r w:rsidR="009F35E1">
        <w:rPr>
          <w:noProof/>
        </w:rPr>
        <w:t>the Auckland Council owns like:</w:t>
      </w:r>
    </w:p>
    <w:p w14:paraId="05D1FBB0" w14:textId="3A49ACFE" w:rsidR="009F35E1" w:rsidRDefault="00FC08D2" w:rsidP="009F35E1">
      <w:pPr>
        <w:pStyle w:val="Listtoplevel"/>
      </w:pPr>
      <w:r w:rsidRPr="00FC08D2">
        <w:drawing>
          <wp:anchor distT="0" distB="0" distL="114300" distR="114300" simplePos="0" relativeHeight="251915264" behindDoc="0" locked="0" layoutInCell="1" allowOverlap="1" wp14:anchorId="1C87C5A4" wp14:editId="3F8B3601">
            <wp:simplePos x="0" y="0"/>
            <wp:positionH relativeFrom="column">
              <wp:posOffset>-152647</wp:posOffset>
            </wp:positionH>
            <wp:positionV relativeFrom="paragraph">
              <wp:posOffset>526788</wp:posOffset>
            </wp:positionV>
            <wp:extent cx="1828800" cy="1433499"/>
            <wp:effectExtent l="0" t="0" r="0" b="0"/>
            <wp:wrapNone/>
            <wp:docPr id="52773735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3735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E1">
        <w:t>land</w:t>
      </w:r>
    </w:p>
    <w:p w14:paraId="6A685A39" w14:textId="1EE10A02" w:rsidR="009F35E1" w:rsidRDefault="009F35E1" w:rsidP="009F35E1">
      <w:pPr>
        <w:pStyle w:val="Listtoplevel"/>
      </w:pPr>
      <w:r>
        <w:t xml:space="preserve">docks / wharves </w:t>
      </w:r>
    </w:p>
    <w:p w14:paraId="40DF94F7" w14:textId="2DF461CD" w:rsidR="009F35E1" w:rsidRDefault="009F35E1" w:rsidP="00FC08D2">
      <w:pPr>
        <w:pStyle w:val="Listtoplevel"/>
      </w:pPr>
      <w:r>
        <w:t xml:space="preserve">equipment. </w:t>
      </w:r>
    </w:p>
    <w:p w14:paraId="0E991693" w14:textId="77777777" w:rsidR="00500B08" w:rsidRDefault="00500B08" w:rsidP="00500B08">
      <w:pPr>
        <w:rPr>
          <w:noProof/>
        </w:rPr>
      </w:pPr>
    </w:p>
    <w:p w14:paraId="161BCBEE" w14:textId="0C746838" w:rsidR="00500B08" w:rsidRDefault="00500B08">
      <w:pPr>
        <w:spacing w:line="240" w:lineRule="auto"/>
        <w:ind w:left="0"/>
      </w:pPr>
    </w:p>
    <w:p w14:paraId="28328B14" w14:textId="6D883800" w:rsidR="00500B08" w:rsidRDefault="00500B08" w:rsidP="00500B08">
      <w:pPr>
        <w:pStyle w:val="Heading1"/>
      </w:pPr>
      <w:r>
        <w:lastRenderedPageBreak/>
        <w:t xml:space="preserve">Other </w:t>
      </w:r>
      <w:r w:rsidR="00271BD7">
        <w:t>ideas</w:t>
      </w:r>
      <w:r>
        <w:t xml:space="preserve"> </w:t>
      </w:r>
    </w:p>
    <w:p w14:paraId="5D4BAD04" w14:textId="60B0D989" w:rsidR="00500B08" w:rsidRDefault="006E29A9" w:rsidP="00500B08">
      <w:r>
        <w:rPr>
          <w:noProof/>
        </w:rPr>
        <w:drawing>
          <wp:anchor distT="0" distB="0" distL="114300" distR="114300" simplePos="0" relativeHeight="251859968" behindDoc="0" locked="0" layoutInCell="1" allowOverlap="1" wp14:anchorId="123846E3" wp14:editId="4CEEA3A6">
            <wp:simplePos x="0" y="0"/>
            <wp:positionH relativeFrom="column">
              <wp:posOffset>-46355</wp:posOffset>
            </wp:positionH>
            <wp:positionV relativeFrom="paragraph">
              <wp:posOffset>199299</wp:posOffset>
            </wp:positionV>
            <wp:extent cx="1828800" cy="1828800"/>
            <wp:effectExtent l="0" t="0" r="0" b="0"/>
            <wp:wrapNone/>
            <wp:docPr id="121022930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2930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59A13" w14:textId="26853E39" w:rsidR="00500B08" w:rsidRDefault="00500B08" w:rsidP="00500B08"/>
    <w:p w14:paraId="37938D3C" w14:textId="3D9A7937" w:rsidR="00271BD7" w:rsidRDefault="00500B08" w:rsidP="00500B08">
      <w:r>
        <w:t xml:space="preserve">There are other </w:t>
      </w:r>
      <w:r w:rsidR="00271BD7">
        <w:t xml:space="preserve">ideas </w:t>
      </w:r>
      <w:r w:rsidR="002258D8">
        <w:t xml:space="preserve">for </w:t>
      </w:r>
      <w:proofErr w:type="gramStart"/>
      <w:r>
        <w:t>our</w:t>
      </w:r>
      <w:proofErr w:type="gramEnd"/>
      <w:r>
        <w:t xml:space="preserve"> </w:t>
      </w:r>
    </w:p>
    <w:p w14:paraId="7C6C95C7" w14:textId="31B994F0" w:rsidR="00500B08" w:rsidRDefault="00500B08" w:rsidP="00500B08">
      <w:r>
        <w:t>long</w:t>
      </w:r>
      <w:r w:rsidR="00271BD7">
        <w:t>-</w:t>
      </w:r>
      <w:r>
        <w:t xml:space="preserve">term plan.   </w:t>
      </w:r>
    </w:p>
    <w:p w14:paraId="5C8090D8" w14:textId="5B4B794C" w:rsidR="00500B08" w:rsidRDefault="00500B08" w:rsidP="00500B08"/>
    <w:p w14:paraId="30FC57FC" w14:textId="77777777" w:rsidR="00500B08" w:rsidRDefault="00500B08" w:rsidP="00500B08"/>
    <w:p w14:paraId="65DAA5D4" w14:textId="5CA57328" w:rsidR="00500B08" w:rsidRDefault="00500B08" w:rsidP="00500B08">
      <w:r>
        <w:t xml:space="preserve">We </w:t>
      </w:r>
      <w:r w:rsidR="007D58E3">
        <w:t>could</w:t>
      </w:r>
      <w:r w:rsidR="00271BD7">
        <w:t>:</w:t>
      </w:r>
    </w:p>
    <w:p w14:paraId="7EF88441" w14:textId="4EB67647" w:rsidR="00500B08" w:rsidRDefault="00666144" w:rsidP="00271BD7">
      <w:pPr>
        <w:pStyle w:val="Listtoplevel"/>
        <w:ind w:right="237"/>
      </w:pPr>
      <w:r w:rsidRPr="00271BD7">
        <w:rPr>
          <w:b/>
          <w:bCs/>
        </w:rPr>
        <w:drawing>
          <wp:anchor distT="0" distB="0" distL="114300" distR="114300" simplePos="0" relativeHeight="251919360" behindDoc="0" locked="0" layoutInCell="1" allowOverlap="1" wp14:anchorId="750CD62B" wp14:editId="52D098DD">
            <wp:simplePos x="0" y="0"/>
            <wp:positionH relativeFrom="margin">
              <wp:posOffset>0</wp:posOffset>
            </wp:positionH>
            <wp:positionV relativeFrom="paragraph">
              <wp:posOffset>483144</wp:posOffset>
            </wp:positionV>
            <wp:extent cx="1828800" cy="1828800"/>
            <wp:effectExtent l="0" t="0" r="0" b="0"/>
            <wp:wrapNone/>
            <wp:docPr id="209444825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48258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D7" w:rsidRPr="00271BD7">
        <w:rPr>
          <w:b/>
          <w:bCs/>
        </w:rPr>
        <w:t xml:space="preserve">do </w:t>
      </w:r>
      <w:r w:rsidR="00500B08" w:rsidRPr="00271BD7">
        <w:rPr>
          <w:b/>
          <w:bCs/>
        </w:rPr>
        <w:t>less</w:t>
      </w:r>
      <w:r w:rsidR="00172C53">
        <w:t xml:space="preserve"> than what we are suggesting in our </w:t>
      </w:r>
      <w:r w:rsidR="008024B0">
        <w:t>central</w:t>
      </w:r>
      <w:r>
        <w:t xml:space="preserve"> </w:t>
      </w:r>
      <w:r w:rsidR="00172C53">
        <w:t xml:space="preserve">proposal </w:t>
      </w:r>
    </w:p>
    <w:p w14:paraId="280D583A" w14:textId="762C0C4E" w:rsidR="00500B08" w:rsidRDefault="00271BD7" w:rsidP="00500B08">
      <w:pPr>
        <w:pStyle w:val="Listtoplevel"/>
      </w:pPr>
      <w:r w:rsidRPr="00271BD7">
        <w:rPr>
          <w:b/>
          <w:bCs/>
        </w:rPr>
        <w:t xml:space="preserve">do </w:t>
      </w:r>
      <w:r w:rsidR="00500B08" w:rsidRPr="00271BD7">
        <w:rPr>
          <w:b/>
          <w:bCs/>
        </w:rPr>
        <w:t>more</w:t>
      </w:r>
      <w:r w:rsidR="00172C53" w:rsidRPr="00172C53">
        <w:t xml:space="preserve"> </w:t>
      </w:r>
      <w:r w:rsidR="00172C53">
        <w:t xml:space="preserve">than what we are suggesting in our </w:t>
      </w:r>
      <w:r w:rsidR="008024B0">
        <w:t>central</w:t>
      </w:r>
      <w:r w:rsidR="00666144">
        <w:t xml:space="preserve"> p</w:t>
      </w:r>
      <w:r w:rsidR="00172C53">
        <w:t>roposal.</w:t>
      </w:r>
    </w:p>
    <w:p w14:paraId="74E7424E" w14:textId="77777777" w:rsidR="00500B08" w:rsidRDefault="00500B08" w:rsidP="00500B08"/>
    <w:p w14:paraId="35836FB1" w14:textId="77777777" w:rsidR="00500B08" w:rsidRDefault="00500B08" w:rsidP="00500B08"/>
    <w:p w14:paraId="55A5DC0C" w14:textId="77777777" w:rsidR="00172C53" w:rsidRDefault="00172C53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2E5242ED" w14:textId="75DEA3DC" w:rsidR="00500B08" w:rsidRDefault="00271BD7" w:rsidP="00500B08">
      <w:pPr>
        <w:pStyle w:val="Heading2"/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6A704CDE" wp14:editId="324546CB">
                <wp:simplePos x="0" y="0"/>
                <wp:positionH relativeFrom="column">
                  <wp:posOffset>2060575</wp:posOffset>
                </wp:positionH>
                <wp:positionV relativeFrom="paragraph">
                  <wp:posOffset>-73025</wp:posOffset>
                </wp:positionV>
                <wp:extent cx="3404870" cy="521970"/>
                <wp:effectExtent l="0" t="0" r="508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5219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C2CB1" id="Rectangle 20" o:spid="_x0000_s1026" style="position:absolute;margin-left:162.25pt;margin-top:-5.75pt;width:268.1pt;height:41.1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" fillcolor="#fff2cc [663]" stroked="f" strokeweight="1pt"/>
            </w:pict>
          </mc:Fallback>
        </mc:AlternateContent>
      </w:r>
      <w:r w:rsidR="00500B08">
        <w:t xml:space="preserve">Doing less </w:t>
      </w:r>
    </w:p>
    <w:p w14:paraId="6E553EFA" w14:textId="3163797F" w:rsidR="00500B08" w:rsidRDefault="006E3A28" w:rsidP="00500B08"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5038BF26" wp14:editId="22DB2C7A">
                <wp:simplePos x="0" y="0"/>
                <wp:positionH relativeFrom="column">
                  <wp:posOffset>-484094</wp:posOffset>
                </wp:positionH>
                <wp:positionV relativeFrom="paragraph">
                  <wp:posOffset>385594</wp:posOffset>
                </wp:positionV>
                <wp:extent cx="2492188" cy="1380564"/>
                <wp:effectExtent l="0" t="0" r="0" b="0"/>
                <wp:wrapNone/>
                <wp:docPr id="90583447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188" cy="1380564"/>
                          <a:chOff x="0" y="0"/>
                          <a:chExt cx="2492188" cy="1380564"/>
                        </a:xfrm>
                      </wpg:grpSpPr>
                      <pic:pic xmlns:pic="http://schemas.openxmlformats.org/drawingml/2006/picture">
                        <pic:nvPicPr>
                          <pic:cNvPr id="570948287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9306627" name="Multiplication Sign 4"/>
                        <wps:cNvSpPr/>
                        <wps:spPr>
                          <a:xfrm>
                            <a:off x="1766047" y="546847"/>
                            <a:ext cx="726141" cy="833717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671CE" id="Group 5" o:spid="_x0000_s1026" alt="&quot;&quot;" style="position:absolute;margin-left:-38.1pt;margin-top:30.35pt;width:196.25pt;height:108.7pt;z-index:251929600" coordsize="24921,13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">
                <v:shape id="Picture 24" o:spid="_x0000_s1027" type="#_x0000_t75" style="position:absolute;width:22860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">
                  <v:imagedata r:id="rId55" o:title=""/>
                </v:shape>
                <v:shape id="Multiplication Sign 4" o:spid="_x0000_s1028" style="position:absolute;left:17660;top:5468;width:7261;height:8337;visibility:visible;mso-wrap-style:square;v-text-anchor:middle" coordsize="726141,83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" path="m110007,256323l238795,144153,363071,286839,487346,144153,616134,256323,476313,416859,616134,577394,487346,689564,363071,546878,238795,689564,110007,577394,249828,416859,110007,256323xe" fillcolor="red" strokecolor="red" strokeweight="1pt">
                  <v:stroke joinstyle="miter"/>
                  <v:path arrowok="t" o:connecttype="custom" o:connectlocs="110007,256323;238795,144153;363071,286839;487346,144153;616134,256323;476313,416859;616134,577394;487346,689564;363071,546878;238795,689564;110007,577394;249828,416859;110007,256323" o:connectangles="0,0,0,0,0,0,0,0,0,0,0,0,0"/>
                </v:shape>
              </v:group>
            </w:pict>
          </mc:Fallback>
        </mc:AlternateContent>
      </w:r>
    </w:p>
    <w:p w14:paraId="39730871" w14:textId="3820E752" w:rsidR="00500B08" w:rsidRDefault="00500B08" w:rsidP="00500B08"/>
    <w:p w14:paraId="76E1B36D" w14:textId="244B9FFA" w:rsidR="00172C53" w:rsidRDefault="00500B08" w:rsidP="00500B08">
      <w:r>
        <w:t>Doing less would mean</w:t>
      </w:r>
      <w:r w:rsidR="00172C53">
        <w:t>:</w:t>
      </w:r>
    </w:p>
    <w:p w14:paraId="4C58F9FF" w14:textId="28C26A60" w:rsidR="00500B08" w:rsidRDefault="00271BD7" w:rsidP="00172C53">
      <w:pPr>
        <w:pStyle w:val="Listtoplevel"/>
      </w:pPr>
      <w:r>
        <w:drawing>
          <wp:anchor distT="0" distB="0" distL="114300" distR="114300" simplePos="0" relativeHeight="251926528" behindDoc="0" locked="0" layoutInCell="1" allowOverlap="1" wp14:anchorId="4577BC8B" wp14:editId="60513520">
            <wp:simplePos x="0" y="0"/>
            <wp:positionH relativeFrom="column">
              <wp:posOffset>-333829</wp:posOffset>
            </wp:positionH>
            <wp:positionV relativeFrom="paragraph">
              <wp:posOffset>513534</wp:posOffset>
            </wp:positionV>
            <wp:extent cx="1828800" cy="1828800"/>
            <wp:effectExtent l="0" t="0" r="0" b="0"/>
            <wp:wrapNone/>
            <wp:docPr id="18426232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23212" name="Picture 3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B08" w:rsidRPr="00172C53">
        <w:t>we</w:t>
      </w:r>
      <w:r w:rsidR="00500B08">
        <w:t xml:space="preserve"> spend less money now</w:t>
      </w:r>
    </w:p>
    <w:p w14:paraId="256A653D" w14:textId="750A820F" w:rsidR="00172C53" w:rsidRDefault="00271BD7" w:rsidP="00172C53">
      <w:pPr>
        <w:pStyle w:val="Listtoplevel"/>
      </w:pPr>
      <w: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2C5DCE8" wp14:editId="57639780">
                <wp:simplePos x="0" y="0"/>
                <wp:positionH relativeFrom="column">
                  <wp:posOffset>1349375</wp:posOffset>
                </wp:positionH>
                <wp:positionV relativeFrom="paragraph">
                  <wp:posOffset>714375</wp:posOffset>
                </wp:positionV>
                <wp:extent cx="725805" cy="833120"/>
                <wp:effectExtent l="0" t="0" r="0" b="0"/>
                <wp:wrapNone/>
                <wp:docPr id="22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83312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7AB21" id="Multiplication Sign 4" o:spid="_x0000_s1026" style="position:absolute;margin-left:106.25pt;margin-top:56.25pt;width:57.15pt;height:65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5805,83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" path="m109963,256162l238678,144027,362903,286620,487127,144027,615842,256162,476105,416560,615842,576958,487127,689093,362903,546500,238678,689093,109963,576958,249700,416560,109963,256162xe" fillcolor="red" strokecolor="red" strokeweight="1pt">
                <v:stroke joinstyle="miter"/>
                <v:path arrowok="t" o:connecttype="custom" o:connectlocs="109963,256162;238678,144027;362903,286620;487127,144027;615842,256162;476105,416560;615842,576958;487127,689093;362903,546500;238678,689093;109963,576958;249700,416560;109963,256162" o:connectangles="0,0,0,0,0,0,0,0,0,0,0,0,0"/>
              </v:shape>
            </w:pict>
          </mc:Fallback>
        </mc:AlternateContent>
      </w:r>
      <w:r w:rsidR="00172C53">
        <w:t xml:space="preserve">rates do not have to go up as high </w:t>
      </w:r>
    </w:p>
    <w:p w14:paraId="5AE3F93F" w14:textId="3128607E" w:rsidR="00172C53" w:rsidRDefault="00172C53" w:rsidP="00172C53">
      <w:pPr>
        <w:pStyle w:val="Listtoplevel"/>
      </w:pPr>
      <w:r>
        <w:t xml:space="preserve">we have lower </w:t>
      </w:r>
      <w:r>
        <w:rPr>
          <w:b/>
          <w:bCs/>
        </w:rPr>
        <w:t xml:space="preserve">debt </w:t>
      </w:r>
      <w:r>
        <w:t xml:space="preserve">levels. </w:t>
      </w:r>
    </w:p>
    <w:p w14:paraId="224CBB6C" w14:textId="66C5CF86" w:rsidR="00172C53" w:rsidRDefault="005136D0" w:rsidP="00172C53">
      <w:r w:rsidRPr="005136D0">
        <w:rPr>
          <w:b/>
          <w:bCs/>
          <w:noProof/>
        </w:rPr>
        <w:drawing>
          <wp:anchor distT="0" distB="0" distL="114300" distR="114300" simplePos="0" relativeHeight="251860992" behindDoc="0" locked="0" layoutInCell="1" allowOverlap="1" wp14:anchorId="0E0941FD" wp14:editId="7A090346">
            <wp:simplePos x="0" y="0"/>
            <wp:positionH relativeFrom="column">
              <wp:posOffset>-258347</wp:posOffset>
            </wp:positionH>
            <wp:positionV relativeFrom="paragraph">
              <wp:posOffset>253121</wp:posOffset>
            </wp:positionV>
            <wp:extent cx="1828800" cy="1828800"/>
            <wp:effectExtent l="0" t="0" r="0" b="0"/>
            <wp:wrapNone/>
            <wp:docPr id="105156155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6155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3322" w14:textId="74E9E124" w:rsidR="00172C53" w:rsidRDefault="005F5975" w:rsidP="00172C53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4A14746" wp14:editId="73EA7CF8">
                <wp:simplePos x="0" y="0"/>
                <wp:positionH relativeFrom="column">
                  <wp:posOffset>2259330</wp:posOffset>
                </wp:positionH>
                <wp:positionV relativeFrom="paragraph">
                  <wp:posOffset>260985</wp:posOffset>
                </wp:positionV>
                <wp:extent cx="3404936" cy="1116875"/>
                <wp:effectExtent l="0" t="0" r="5080" b="7620"/>
                <wp:wrapNone/>
                <wp:docPr id="1687243238" name="Rectangle 1687243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936" cy="1116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4BCC4" id="Rectangle 1687243238" o:spid="_x0000_s1026" style="position:absolute;margin-left:177.9pt;margin-top:20.55pt;width:268.1pt;height:87.9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" fillcolor="#bdd6ee [1304]" stroked="f" strokeweight="1pt"/>
            </w:pict>
          </mc:Fallback>
        </mc:AlternateContent>
      </w:r>
    </w:p>
    <w:p w14:paraId="5B4B2CF5" w14:textId="3E9974E1" w:rsidR="00172C53" w:rsidRPr="00172C53" w:rsidRDefault="00172C53" w:rsidP="00172C53">
      <w:r>
        <w:rPr>
          <w:b/>
          <w:bCs/>
        </w:rPr>
        <w:t xml:space="preserve">Debt </w:t>
      </w:r>
      <w:r>
        <w:t xml:space="preserve">is how much money we would have to give back </w:t>
      </w:r>
      <w:r w:rsidR="007D58E3">
        <w:t xml:space="preserve">to </w:t>
      </w:r>
      <w:r>
        <w:t xml:space="preserve">where we borrowed it </w:t>
      </w:r>
      <w:r w:rsidR="007D58E3">
        <w:t xml:space="preserve">from </w:t>
      </w:r>
      <w:r>
        <w:t xml:space="preserve">like the bank. </w:t>
      </w:r>
    </w:p>
    <w:p w14:paraId="3204F966" w14:textId="6BDBB30A" w:rsidR="00500B08" w:rsidRDefault="00500B08" w:rsidP="00500B08"/>
    <w:p w14:paraId="5B18D363" w14:textId="266ABA54" w:rsidR="00500B08" w:rsidRDefault="00500B08" w:rsidP="00500B08"/>
    <w:p w14:paraId="591F7B7F" w14:textId="37408276" w:rsidR="00500B08" w:rsidRDefault="00271BD7" w:rsidP="00500B08">
      <w:r>
        <w:rPr>
          <w:noProof/>
        </w:rPr>
        <w:drawing>
          <wp:anchor distT="0" distB="0" distL="114300" distR="114300" simplePos="0" relativeHeight="251866112" behindDoc="0" locked="0" layoutInCell="1" allowOverlap="1" wp14:anchorId="40D9AD47" wp14:editId="78774A3C">
            <wp:simplePos x="0" y="0"/>
            <wp:positionH relativeFrom="column">
              <wp:posOffset>72571</wp:posOffset>
            </wp:positionH>
            <wp:positionV relativeFrom="paragraph">
              <wp:posOffset>42545</wp:posOffset>
            </wp:positionV>
            <wp:extent cx="1477010" cy="1201420"/>
            <wp:effectExtent l="0" t="0" r="8890" b="0"/>
            <wp:wrapNone/>
            <wp:docPr id="81340590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05906" name="Picture 38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B08">
        <w:t>Spending le</w:t>
      </w:r>
      <w:r w:rsidR="0065140B">
        <w:t>ss money now means</w:t>
      </w:r>
      <w:r w:rsidR="00172C53">
        <w:t>:</w:t>
      </w:r>
    </w:p>
    <w:p w14:paraId="721B6F9C" w14:textId="3352DB9D" w:rsidR="00172C53" w:rsidRDefault="00271BD7" w:rsidP="005136D0">
      <w:pPr>
        <w:pStyle w:val="Listtoplevel"/>
      </w:pPr>
      <w: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1CFDFEC" wp14:editId="725CED2A">
                <wp:simplePos x="0" y="0"/>
                <wp:positionH relativeFrom="column">
                  <wp:posOffset>1227364</wp:posOffset>
                </wp:positionH>
                <wp:positionV relativeFrom="paragraph">
                  <wp:posOffset>29845</wp:posOffset>
                </wp:positionV>
                <wp:extent cx="725805" cy="833120"/>
                <wp:effectExtent l="0" t="0" r="0" b="0"/>
                <wp:wrapNone/>
                <wp:docPr id="23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83312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49F94" id="Multiplication Sign 4" o:spid="_x0000_s1026" style="position:absolute;margin-left:96.65pt;margin-top:2.35pt;width:57.15pt;height:65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5805,83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" path="m109963,256162l238678,144027,362903,286620,487127,144027,615842,256162,476105,416560,615842,576958,487127,689093,362903,546500,238678,689093,109963,576958,249700,416560,109963,256162xe" fillcolor="red" strokecolor="red" strokeweight="1pt">
                <v:stroke joinstyle="miter"/>
                <v:path arrowok="t" o:connecttype="custom" o:connectlocs="109963,256162;238678,144027;362903,286620;487127,144027;615842,256162;476105,416560;615842,576958;487127,689093;362903,546500;238678,689093;109963,576958;249700,416560;109963,256162" o:connectangles="0,0,0,0,0,0,0,0,0,0,0,0,0"/>
              </v:shape>
            </w:pict>
          </mc:Fallback>
        </mc:AlternateContent>
      </w:r>
      <w:r w:rsidR="005136D0" w:rsidRPr="005136D0">
        <w:drawing>
          <wp:anchor distT="0" distB="0" distL="114300" distR="114300" simplePos="0" relativeHeight="251862016" behindDoc="0" locked="0" layoutInCell="1" allowOverlap="1" wp14:anchorId="2C1864B8" wp14:editId="46CF8AD1">
            <wp:simplePos x="0" y="0"/>
            <wp:positionH relativeFrom="column">
              <wp:posOffset>-257761</wp:posOffset>
            </wp:positionH>
            <wp:positionV relativeFrom="paragraph">
              <wp:posOffset>1012141</wp:posOffset>
            </wp:positionV>
            <wp:extent cx="2261743" cy="1078523"/>
            <wp:effectExtent l="0" t="0" r="5715" b="7620"/>
            <wp:wrapNone/>
            <wp:docPr id="204529304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9304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7"/>
                    <a:stretch/>
                  </pic:blipFill>
                  <pic:spPr bwMode="auto">
                    <a:xfrm>
                      <a:off x="0" y="0"/>
                      <a:ext cx="2261743" cy="107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C53">
        <w:t xml:space="preserve">stopping some </w:t>
      </w:r>
      <w:r w:rsidR="00172C53">
        <w:br/>
        <w:t xml:space="preserve">activities / services </w:t>
      </w:r>
    </w:p>
    <w:p w14:paraId="05647DA6" w14:textId="3534431E" w:rsidR="00172C53" w:rsidRDefault="00172C53" w:rsidP="00172C53">
      <w:pPr>
        <w:pStyle w:val="Listtoplevel"/>
      </w:pPr>
      <w:r>
        <w:t xml:space="preserve">slowing down on starting anything new. </w:t>
      </w:r>
    </w:p>
    <w:p w14:paraId="253863B4" w14:textId="07AE67C3" w:rsidR="00172C53" w:rsidRDefault="00FE0F43" w:rsidP="00172C53">
      <w:r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692B3BE5" wp14:editId="4BF4732E">
            <wp:simplePos x="0" y="0"/>
            <wp:positionH relativeFrom="column">
              <wp:posOffset>163195</wp:posOffset>
            </wp:positionH>
            <wp:positionV relativeFrom="paragraph">
              <wp:posOffset>157480</wp:posOffset>
            </wp:positionV>
            <wp:extent cx="1371600" cy="1371600"/>
            <wp:effectExtent l="0" t="0" r="0" b="0"/>
            <wp:wrapNone/>
            <wp:docPr id="144098796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8796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D10">
        <w:t xml:space="preserve">Spending less money now </w:t>
      </w:r>
      <w:r w:rsidR="009A1738">
        <w:t>would look like:</w:t>
      </w:r>
    </w:p>
    <w:p w14:paraId="3AFBC59E" w14:textId="0DFE6DB4" w:rsidR="009A1738" w:rsidRDefault="00065202" w:rsidP="009A1738">
      <w:pPr>
        <w:pStyle w:val="Listtoplevel"/>
      </w:pPr>
      <w:r>
        <w:t xml:space="preserve">less </w:t>
      </w:r>
      <w:r w:rsidR="009A1738">
        <w:t xml:space="preserve">bus services </w:t>
      </w:r>
    </w:p>
    <w:p w14:paraId="2BD4EE07" w14:textId="037A1021" w:rsidR="009A1738" w:rsidRDefault="00FE0F43" w:rsidP="00FE0F43">
      <w:pPr>
        <w:pStyle w:val="Listtoplevel"/>
      </w:pPr>
      <w:r>
        <w:drawing>
          <wp:anchor distT="0" distB="0" distL="114300" distR="114300" simplePos="0" relativeHeight="251868160" behindDoc="0" locked="0" layoutInCell="1" allowOverlap="1" wp14:anchorId="17E399EB" wp14:editId="7BF3810D">
            <wp:simplePos x="0" y="0"/>
            <wp:positionH relativeFrom="column">
              <wp:posOffset>45720</wp:posOffset>
            </wp:positionH>
            <wp:positionV relativeFrom="paragraph">
              <wp:posOffset>17145</wp:posOffset>
            </wp:positionV>
            <wp:extent cx="1671955" cy="1671955"/>
            <wp:effectExtent l="0" t="0" r="4445" b="0"/>
            <wp:wrapNone/>
            <wp:docPr id="4239305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305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20" cy="16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738">
        <w:t xml:space="preserve">no money being </w:t>
      </w:r>
      <w:r w:rsidR="007D58E3">
        <w:t>spent on</w:t>
      </w:r>
      <w:r w:rsidR="009A1738">
        <w:t xml:space="preserve"> big events </w:t>
      </w:r>
    </w:p>
    <w:p w14:paraId="7CA2A1F5" w14:textId="5C49442E" w:rsidR="00EC77DC" w:rsidRDefault="00480D0F" w:rsidP="00EC77DC">
      <w:pPr>
        <w:pStyle w:val="Listtoplevel"/>
      </w:pPr>
      <w:r>
        <w:drawing>
          <wp:anchor distT="0" distB="0" distL="114300" distR="114300" simplePos="0" relativeHeight="251870208" behindDoc="0" locked="0" layoutInCell="1" allowOverlap="1" wp14:anchorId="5D4D70A6" wp14:editId="47AACBA7">
            <wp:simplePos x="0" y="0"/>
            <wp:positionH relativeFrom="column">
              <wp:posOffset>296883</wp:posOffset>
            </wp:positionH>
            <wp:positionV relativeFrom="paragraph">
              <wp:posOffset>828708</wp:posOffset>
            </wp:positionV>
            <wp:extent cx="1543792" cy="1543792"/>
            <wp:effectExtent l="0" t="0" r="0" b="0"/>
            <wp:wrapNone/>
            <wp:docPr id="94432528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2528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73" cy="154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738">
        <w:t xml:space="preserve">no </w:t>
      </w:r>
      <w:r w:rsidR="00EC77DC">
        <w:t>money being spent on making Auckland stronger against flooding</w:t>
      </w:r>
    </w:p>
    <w:p w14:paraId="43FBA79C" w14:textId="068D3307" w:rsidR="00EC77DC" w:rsidRDefault="00EC77DC" w:rsidP="00EC77DC">
      <w:pPr>
        <w:pStyle w:val="Listtoplevel"/>
      </w:pPr>
      <w:r>
        <w:t>less money being spent on things like:</w:t>
      </w:r>
    </w:p>
    <w:p w14:paraId="153453F3" w14:textId="4FCE1126" w:rsidR="00EC77DC" w:rsidRDefault="00886FBB" w:rsidP="00EC77DC">
      <w:pPr>
        <w:pStyle w:val="Listsecondlevel"/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0C06D162" wp14:editId="7E53B04A">
            <wp:simplePos x="0" y="0"/>
            <wp:positionH relativeFrom="column">
              <wp:posOffset>304800</wp:posOffset>
            </wp:positionH>
            <wp:positionV relativeFrom="paragraph">
              <wp:posOffset>341630</wp:posOffset>
            </wp:positionV>
            <wp:extent cx="1593850" cy="1476036"/>
            <wp:effectExtent l="0" t="0" r="6350" b="0"/>
            <wp:wrapNone/>
            <wp:docPr id="1749602941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02941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96" cy="14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DC">
        <w:t xml:space="preserve">community development – making communities better </w:t>
      </w:r>
    </w:p>
    <w:p w14:paraId="11D3EB11" w14:textId="5B5D70D8" w:rsidR="00EC77DC" w:rsidRPr="00EC77DC" w:rsidRDefault="00EC77DC" w:rsidP="00EC77DC">
      <w:pPr>
        <w:pStyle w:val="Listparagraph2"/>
        <w:rPr>
          <w:lang w:eastAsia="en-US"/>
        </w:rPr>
      </w:pPr>
      <w:r w:rsidRPr="009D35EC">
        <w:rPr>
          <w:b/>
          <w:bCs/>
          <w:lang w:eastAsia="en-US"/>
        </w:rPr>
        <w:t>public art</w:t>
      </w:r>
      <w:r>
        <w:rPr>
          <w:lang w:eastAsia="en-US"/>
        </w:rPr>
        <w:t>.</w:t>
      </w:r>
    </w:p>
    <w:p w14:paraId="62F9CC08" w14:textId="71EB3DCD" w:rsidR="00EC77DC" w:rsidRDefault="004730FD" w:rsidP="009D35EC">
      <w:r w:rsidRPr="004730FD">
        <w:rPr>
          <w:b/>
          <w:bCs/>
          <w:noProof/>
        </w:rPr>
        <w:drawing>
          <wp:anchor distT="0" distB="0" distL="114300" distR="114300" simplePos="0" relativeHeight="251953152" behindDoc="0" locked="0" layoutInCell="1" allowOverlap="1" wp14:anchorId="69B5B428" wp14:editId="6AD4F248">
            <wp:simplePos x="0" y="0"/>
            <wp:positionH relativeFrom="column">
              <wp:posOffset>161364</wp:posOffset>
            </wp:positionH>
            <wp:positionV relativeFrom="paragraph">
              <wp:posOffset>296805</wp:posOffset>
            </wp:positionV>
            <wp:extent cx="1559859" cy="1559859"/>
            <wp:effectExtent l="0" t="0" r="2540" b="0"/>
            <wp:wrapNone/>
            <wp:docPr id="17614956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956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12" cy="156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B310A" w14:textId="4E28BF48" w:rsidR="00EC77DC" w:rsidRDefault="008024B0" w:rsidP="009D35EC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34226797" wp14:editId="3DBC710C">
                <wp:simplePos x="0" y="0"/>
                <wp:positionH relativeFrom="column">
                  <wp:posOffset>2218267</wp:posOffset>
                </wp:positionH>
                <wp:positionV relativeFrom="paragraph">
                  <wp:posOffset>194310</wp:posOffset>
                </wp:positionV>
                <wp:extent cx="3404936" cy="948267"/>
                <wp:effectExtent l="0" t="0" r="5080" b="4445"/>
                <wp:wrapNone/>
                <wp:docPr id="1392879653" name="Rectangle 1392879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936" cy="94826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E6BAE" id="Rectangle 1392879653" o:spid="_x0000_s1026" style="position:absolute;margin-left:174.65pt;margin-top:15.3pt;width:268.1pt;height:74.65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" fillcolor="#bdd6ee [1304]" stroked="f" strokeweight="1pt"/>
            </w:pict>
          </mc:Fallback>
        </mc:AlternateContent>
      </w:r>
    </w:p>
    <w:p w14:paraId="40C35022" w14:textId="25BBE886" w:rsidR="00EC77DC" w:rsidRPr="009D35EC" w:rsidRDefault="009D35EC" w:rsidP="009D35EC">
      <w:r>
        <w:rPr>
          <w:b/>
          <w:bCs/>
        </w:rPr>
        <w:t xml:space="preserve">Public art </w:t>
      </w:r>
      <w:r>
        <w:t xml:space="preserve">is </w:t>
      </w:r>
      <w:r w:rsidR="008024B0">
        <w:t xml:space="preserve">art that everyone can see in places like parks. </w:t>
      </w:r>
    </w:p>
    <w:p w14:paraId="14C50D96" w14:textId="77777777" w:rsidR="00EC77DC" w:rsidRDefault="00EC77DC" w:rsidP="009D35EC"/>
    <w:p w14:paraId="3AD37894" w14:textId="77777777" w:rsidR="00172C53" w:rsidRDefault="00172C53" w:rsidP="009D35EC"/>
    <w:p w14:paraId="35AD4164" w14:textId="3BFA3ACD" w:rsidR="00172C53" w:rsidRDefault="00172C53" w:rsidP="00172C53"/>
    <w:p w14:paraId="17C323E6" w14:textId="1DD2105C" w:rsidR="00500B08" w:rsidRDefault="00271BD7" w:rsidP="00966D10">
      <w:pPr>
        <w:pStyle w:val="Heading2"/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48FA7729" wp14:editId="603AC1D3">
                <wp:simplePos x="0" y="0"/>
                <wp:positionH relativeFrom="margin">
                  <wp:posOffset>2176145</wp:posOffset>
                </wp:positionH>
                <wp:positionV relativeFrom="paragraph">
                  <wp:posOffset>-72934</wp:posOffset>
                </wp:positionV>
                <wp:extent cx="3404870" cy="521970"/>
                <wp:effectExtent l="0" t="0" r="508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5219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FBA97" id="Rectangle 21" o:spid="_x0000_s1026" style="position:absolute;margin-left:171.35pt;margin-top:-5.75pt;width:268.1pt;height:41.1pt;z-index:-25132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" fillcolor="#fff2cc [663]" stroked="f" strokeweight="1pt">
                <w10:wrap anchorx="margin"/>
              </v:rect>
            </w:pict>
          </mc:Fallback>
        </mc:AlternateContent>
      </w:r>
      <w:r w:rsidR="007A557D">
        <w:t>Doing more</w:t>
      </w:r>
    </w:p>
    <w:p w14:paraId="60F876B4" w14:textId="77777777" w:rsidR="00966D10" w:rsidRDefault="00966D10" w:rsidP="00500B08"/>
    <w:p w14:paraId="7302F87C" w14:textId="77777777" w:rsidR="002D39F0" w:rsidRDefault="002D39F0" w:rsidP="00500B08"/>
    <w:p w14:paraId="7DE103FA" w14:textId="3F44438F" w:rsidR="007A557D" w:rsidRDefault="00B1739D" w:rsidP="00500B08">
      <w:r>
        <w:rPr>
          <w:noProof/>
        </w:rPr>
        <w:drawing>
          <wp:anchor distT="0" distB="0" distL="114300" distR="114300" simplePos="0" relativeHeight="251873280" behindDoc="0" locked="0" layoutInCell="1" allowOverlap="1" wp14:anchorId="508175EE" wp14:editId="6B9EF2ED">
            <wp:simplePos x="0" y="0"/>
            <wp:positionH relativeFrom="column">
              <wp:posOffset>-336062</wp:posOffset>
            </wp:positionH>
            <wp:positionV relativeFrom="paragraph">
              <wp:posOffset>170132</wp:posOffset>
            </wp:positionV>
            <wp:extent cx="2286000" cy="937617"/>
            <wp:effectExtent l="0" t="0" r="0" b="0"/>
            <wp:wrapNone/>
            <wp:docPr id="1877238237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3823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57D">
        <w:t>Doing more would mean:</w:t>
      </w:r>
    </w:p>
    <w:p w14:paraId="3942A510" w14:textId="1E9D8256" w:rsidR="007A557D" w:rsidRPr="00066D3D" w:rsidRDefault="00B1739D" w:rsidP="00066D3D">
      <w:pPr>
        <w:pStyle w:val="Listtoplevel"/>
      </w:pPr>
      <w:r w:rsidRPr="00066D3D">
        <w:drawing>
          <wp:anchor distT="0" distB="0" distL="114300" distR="114300" simplePos="0" relativeHeight="251875328" behindDoc="0" locked="0" layoutInCell="1" allowOverlap="1" wp14:anchorId="6AD2A740" wp14:editId="4BDA6B9A">
            <wp:simplePos x="0" y="0"/>
            <wp:positionH relativeFrom="column">
              <wp:posOffset>85970</wp:posOffset>
            </wp:positionH>
            <wp:positionV relativeFrom="paragraph">
              <wp:posOffset>629578</wp:posOffset>
            </wp:positionV>
            <wp:extent cx="1371600" cy="1371600"/>
            <wp:effectExtent l="0" t="0" r="0" b="0"/>
            <wp:wrapNone/>
            <wp:docPr id="99887140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7140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57D" w:rsidRPr="00066D3D">
        <w:t xml:space="preserve">spending more money </w:t>
      </w:r>
      <w:r w:rsidR="00333D10">
        <w:t>now</w:t>
      </w:r>
      <w:r w:rsidR="007A557D" w:rsidRPr="00066D3D">
        <w:t xml:space="preserve"> </w:t>
      </w:r>
    </w:p>
    <w:p w14:paraId="6F573DC8" w14:textId="788A7850" w:rsidR="007A557D" w:rsidRPr="00066D3D" w:rsidRDefault="005215D7" w:rsidP="00066D3D">
      <w:pPr>
        <w:pStyle w:val="Listtoplevel"/>
      </w:pPr>
      <w:r>
        <w:t>s</w:t>
      </w:r>
      <w:r w:rsidR="009B6DB1" w:rsidRPr="00066D3D">
        <w:t>pending more money on</w:t>
      </w:r>
      <w:r w:rsidR="007A557D" w:rsidRPr="00066D3D">
        <w:t xml:space="preserve"> transport services like buses</w:t>
      </w:r>
    </w:p>
    <w:p w14:paraId="539D792F" w14:textId="5F8EE841" w:rsidR="007A557D" w:rsidRPr="00066D3D" w:rsidRDefault="00B1739D" w:rsidP="00066D3D">
      <w:pPr>
        <w:pStyle w:val="Listtoplevel"/>
      </w:pPr>
      <w:r w:rsidRPr="00066D3D">
        <w:drawing>
          <wp:anchor distT="0" distB="0" distL="114300" distR="114300" simplePos="0" relativeHeight="251877376" behindDoc="0" locked="0" layoutInCell="1" allowOverlap="1" wp14:anchorId="287D4F7D" wp14:editId="155ED661">
            <wp:simplePos x="0" y="0"/>
            <wp:positionH relativeFrom="column">
              <wp:posOffset>147507</wp:posOffset>
            </wp:positionH>
            <wp:positionV relativeFrom="paragraph">
              <wp:posOffset>415626</wp:posOffset>
            </wp:positionV>
            <wp:extent cx="1371600" cy="1371600"/>
            <wp:effectExtent l="0" t="0" r="0" b="0"/>
            <wp:wrapNone/>
            <wp:docPr id="86675598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5598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57D" w:rsidRPr="00066D3D">
        <w:t xml:space="preserve">rates </w:t>
      </w:r>
      <w:r w:rsidR="00E85EB6">
        <w:t>going up</w:t>
      </w:r>
      <w:r w:rsidR="007A557D" w:rsidRPr="00066D3D">
        <w:t xml:space="preserve"> higher than what we have said in our </w:t>
      </w:r>
      <w:r w:rsidR="008024B0">
        <w:t>central</w:t>
      </w:r>
      <w:r w:rsidR="008C2BA7" w:rsidRPr="00066D3D">
        <w:t xml:space="preserve"> </w:t>
      </w:r>
      <w:r w:rsidR="007A557D" w:rsidRPr="00066D3D">
        <w:t xml:space="preserve">proposal </w:t>
      </w:r>
    </w:p>
    <w:p w14:paraId="70D6185E" w14:textId="68276137" w:rsidR="00371167" w:rsidRPr="00066D3D" w:rsidRDefault="00371167" w:rsidP="00371167">
      <w:pPr>
        <w:pStyle w:val="Listtoplevel"/>
      </w:pPr>
      <w:r>
        <w:drawing>
          <wp:anchor distT="0" distB="0" distL="114300" distR="114300" simplePos="0" relativeHeight="251900928" behindDoc="0" locked="0" layoutInCell="1" allowOverlap="1" wp14:anchorId="0A241510" wp14:editId="01FE7B09">
            <wp:simplePos x="0" y="0"/>
            <wp:positionH relativeFrom="column">
              <wp:posOffset>80010</wp:posOffset>
            </wp:positionH>
            <wp:positionV relativeFrom="paragraph">
              <wp:posOffset>618228</wp:posOffset>
            </wp:positionV>
            <wp:extent cx="1667435" cy="1667435"/>
            <wp:effectExtent l="0" t="0" r="9525" b="0"/>
            <wp:wrapNone/>
            <wp:docPr id="2033430861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30861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35" cy="16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D3D">
        <w:t>more debt</w:t>
      </w:r>
    </w:p>
    <w:p w14:paraId="501C3159" w14:textId="3FB02A7E" w:rsidR="009B6DB1" w:rsidRPr="00066D3D" w:rsidRDefault="009B6DB1" w:rsidP="00066D3D">
      <w:pPr>
        <w:pStyle w:val="Listtoplevel"/>
      </w:pPr>
      <w:r w:rsidRPr="00066D3D">
        <w:t>more events</w:t>
      </w:r>
    </w:p>
    <w:p w14:paraId="20191F4B" w14:textId="6C3D331D" w:rsidR="002920A0" w:rsidRDefault="002920A0" w:rsidP="00066D3D">
      <w:pPr>
        <w:pStyle w:val="Listtoplevel"/>
      </w:pPr>
      <w:r w:rsidRPr="00066D3D">
        <w:t>better funding</w:t>
      </w:r>
      <w:r>
        <w:t xml:space="preserve"> for </w:t>
      </w:r>
      <w:r w:rsidRPr="008C2BA7">
        <w:rPr>
          <w:b/>
          <w:bCs/>
        </w:rPr>
        <w:t>local board</w:t>
      </w:r>
      <w:r>
        <w:rPr>
          <w:b/>
          <w:bCs/>
        </w:rPr>
        <w:t>s</w:t>
      </w:r>
      <w:r>
        <w:t>.</w:t>
      </w:r>
    </w:p>
    <w:p w14:paraId="7B4B2277" w14:textId="74097920" w:rsidR="007A557D" w:rsidRDefault="007A557D" w:rsidP="007A557D"/>
    <w:p w14:paraId="25FBCD5F" w14:textId="5013BD47" w:rsidR="007A557D" w:rsidRDefault="00DE193B" w:rsidP="007A557D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0F2D188F" wp14:editId="43111925">
                <wp:simplePos x="0" y="0"/>
                <wp:positionH relativeFrom="column">
                  <wp:posOffset>2247900</wp:posOffset>
                </wp:positionH>
                <wp:positionV relativeFrom="paragraph">
                  <wp:posOffset>217170</wp:posOffset>
                </wp:positionV>
                <wp:extent cx="3404870" cy="1645920"/>
                <wp:effectExtent l="0" t="0" r="5080" b="0"/>
                <wp:wrapNone/>
                <wp:docPr id="2104485527" name="Rectangle 2104485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1645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6E88E" id="Rectangle 2104485527" o:spid="_x0000_s1026" style="position:absolute;margin-left:177pt;margin-top:17.1pt;width:268.1pt;height:129.6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" fillcolor="#bdd6ee [1304]" stroked="f" strokeweight="1pt"/>
            </w:pict>
          </mc:Fallback>
        </mc:AlternateContent>
      </w:r>
    </w:p>
    <w:p w14:paraId="50351389" w14:textId="1070B7B3" w:rsidR="005713AA" w:rsidRDefault="00372BF7" w:rsidP="006A56CC">
      <w:pPr>
        <w:ind w:right="95"/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36F539E6" wp14:editId="1AC2AC8A">
            <wp:simplePos x="0" y="0"/>
            <wp:positionH relativeFrom="column">
              <wp:posOffset>-78163</wp:posOffset>
            </wp:positionH>
            <wp:positionV relativeFrom="paragraph">
              <wp:posOffset>132896</wp:posOffset>
            </wp:positionV>
            <wp:extent cx="1828800" cy="1146974"/>
            <wp:effectExtent l="0" t="0" r="0" b="0"/>
            <wp:wrapNone/>
            <wp:docPr id="16642030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030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D3D">
        <w:rPr>
          <w:b/>
          <w:bCs/>
        </w:rPr>
        <w:t>L</w:t>
      </w:r>
      <w:r w:rsidR="008C2BA7" w:rsidRPr="008C2BA7">
        <w:rPr>
          <w:b/>
          <w:bCs/>
        </w:rPr>
        <w:t>ocal boar</w:t>
      </w:r>
      <w:r w:rsidR="00066D3D">
        <w:rPr>
          <w:b/>
          <w:bCs/>
        </w:rPr>
        <w:t xml:space="preserve">ds </w:t>
      </w:r>
      <w:r w:rsidR="00066D3D">
        <w:t>are groups of people who work within the Auckland Council for different</w:t>
      </w:r>
      <w:r w:rsidR="006A56CC">
        <w:t xml:space="preserve"> </w:t>
      </w:r>
      <w:r w:rsidR="00A85639">
        <w:t>communities / areas</w:t>
      </w:r>
      <w:r w:rsidR="00066D3D">
        <w:t xml:space="preserve"> around Auckland. </w:t>
      </w:r>
      <w:r w:rsidR="008C2BA7">
        <w:t xml:space="preserve"> </w:t>
      </w:r>
    </w:p>
    <w:p w14:paraId="0F28385A" w14:textId="008B4381" w:rsidR="000A3C46" w:rsidRDefault="00FA0B6D" w:rsidP="000A3C46">
      <w:pPr>
        <w:pStyle w:val="Heading1"/>
      </w:pPr>
      <w:r>
        <w:lastRenderedPageBreak/>
        <w:t xml:space="preserve">How to tell us what you think </w:t>
      </w:r>
    </w:p>
    <w:p w14:paraId="15067BBC" w14:textId="67EB80DB" w:rsidR="000A3C46" w:rsidRDefault="006A56CC" w:rsidP="000A3C46">
      <w:r>
        <w:rPr>
          <w:noProof/>
        </w:rPr>
        <w:drawing>
          <wp:anchor distT="0" distB="0" distL="114300" distR="114300" simplePos="0" relativeHeight="251986944" behindDoc="0" locked="0" layoutInCell="1" allowOverlap="1" wp14:anchorId="7022257B" wp14:editId="19F37E29">
            <wp:simplePos x="0" y="0"/>
            <wp:positionH relativeFrom="margin">
              <wp:posOffset>175260</wp:posOffset>
            </wp:positionH>
            <wp:positionV relativeFrom="paragraph">
              <wp:posOffset>316865</wp:posOffset>
            </wp:positionV>
            <wp:extent cx="1508760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5A720" w14:textId="68B7A2C0" w:rsidR="000A3C46" w:rsidRDefault="000A3C46" w:rsidP="00FA0B6D"/>
    <w:p w14:paraId="7CA73ED5" w14:textId="528E34B7" w:rsidR="00FA0B6D" w:rsidRDefault="00FA0B6D" w:rsidP="00FA0B6D">
      <w:r>
        <w:t xml:space="preserve">To let us know what you think about our </w:t>
      </w:r>
      <w:r w:rsidR="006A56CC">
        <w:t>long-term plan</w:t>
      </w:r>
      <w:r>
        <w:t xml:space="preserve"> you can:</w:t>
      </w:r>
    </w:p>
    <w:p w14:paraId="75A6DE10" w14:textId="1517C20F" w:rsidR="00FA0B6D" w:rsidRPr="00FA0B6D" w:rsidRDefault="00A56903" w:rsidP="00FA0B6D">
      <w:pPr>
        <w:pStyle w:val="Listtoplevel"/>
      </w:pPr>
      <w:r>
        <w:drawing>
          <wp:anchor distT="0" distB="0" distL="114300" distR="114300" simplePos="0" relativeHeight="251880448" behindDoc="0" locked="0" layoutInCell="1" allowOverlap="1" wp14:anchorId="01862822" wp14:editId="7252FC23">
            <wp:simplePos x="0" y="0"/>
            <wp:positionH relativeFrom="column">
              <wp:posOffset>241300</wp:posOffset>
            </wp:positionH>
            <wp:positionV relativeFrom="paragraph">
              <wp:posOffset>551180</wp:posOffset>
            </wp:positionV>
            <wp:extent cx="1156447" cy="1206831"/>
            <wp:effectExtent l="0" t="0" r="5715" b="0"/>
            <wp:wrapNone/>
            <wp:docPr id="818690549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90549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47" cy="120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B6D">
        <w:t>go to</w:t>
      </w:r>
      <w:r w:rsidR="00C008C5">
        <w:t xml:space="preserve"> this </w:t>
      </w:r>
      <w:r w:rsidR="00C008C5" w:rsidRPr="00C008C5">
        <w:t>website</w:t>
      </w:r>
      <w:r w:rsidR="00FA0B6D" w:rsidRPr="00C008C5">
        <w:t>:</w:t>
      </w:r>
      <w:r w:rsidR="00FA0B6D" w:rsidRPr="00FA0B6D">
        <w:t xml:space="preserve"> </w:t>
      </w:r>
      <w:r w:rsidR="00FA0B6D">
        <w:br/>
      </w:r>
      <w:r w:rsidR="00FA0B6D">
        <w:br/>
      </w:r>
      <w:r w:rsidR="00FA0B6D" w:rsidRPr="00FA0B6D">
        <w:rPr>
          <w:b/>
          <w:bCs/>
        </w:rPr>
        <w:t>akhaveyoursay.nz/ourplan</w:t>
      </w:r>
    </w:p>
    <w:p w14:paraId="465D8D77" w14:textId="0CFF7AC0" w:rsidR="00FA0B6D" w:rsidRDefault="00A56903" w:rsidP="00FA0B6D">
      <w:pPr>
        <w:pStyle w:val="Listtoplevel"/>
      </w:pPr>
      <w:r w:rsidRPr="00C008C5">
        <w:drawing>
          <wp:anchor distT="0" distB="0" distL="114300" distR="114300" simplePos="0" relativeHeight="251881472" behindDoc="0" locked="0" layoutInCell="1" allowOverlap="1" wp14:anchorId="3B26983E" wp14:editId="749FADB1">
            <wp:simplePos x="0" y="0"/>
            <wp:positionH relativeFrom="column">
              <wp:posOffset>242424</wp:posOffset>
            </wp:positionH>
            <wp:positionV relativeFrom="paragraph">
              <wp:posOffset>571891</wp:posOffset>
            </wp:positionV>
            <wp:extent cx="1371600" cy="1371600"/>
            <wp:effectExtent l="0" t="0" r="0" b="0"/>
            <wp:wrapNone/>
            <wp:docPr id="80052783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2783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B6D" w:rsidRPr="00C008C5">
        <w:t>phone:</w:t>
      </w:r>
      <w:r w:rsidR="00FA0B6D">
        <w:t xml:space="preserve"> </w:t>
      </w:r>
      <w:r w:rsidR="00FA0B6D">
        <w:br/>
      </w:r>
      <w:r w:rsidR="00FA0B6D">
        <w:br/>
      </w:r>
      <w:r w:rsidR="00FA0B6D">
        <w:rPr>
          <w:b/>
          <w:bCs/>
        </w:rPr>
        <w:t xml:space="preserve">09 301 0101 </w:t>
      </w:r>
    </w:p>
    <w:p w14:paraId="68B3A8B3" w14:textId="20D5C569" w:rsidR="00FA0B6D" w:rsidRDefault="005713AA" w:rsidP="00FA0B6D">
      <w:pPr>
        <w:pStyle w:val="Listtoplevel"/>
      </w:pPr>
      <w:r>
        <w:t>visit your local:</w:t>
      </w:r>
    </w:p>
    <w:p w14:paraId="23837002" w14:textId="53F383FD" w:rsidR="005713AA" w:rsidRDefault="00A56903" w:rsidP="005713AA">
      <w:pPr>
        <w:pStyle w:val="Listsecondlevel"/>
      </w:pPr>
      <w:r w:rsidRPr="00A56903">
        <w:rPr>
          <w:noProof/>
        </w:rPr>
        <w:drawing>
          <wp:anchor distT="0" distB="0" distL="114300" distR="114300" simplePos="0" relativeHeight="251882496" behindDoc="0" locked="0" layoutInCell="1" allowOverlap="1" wp14:anchorId="34F0D599" wp14:editId="2CD75D8E">
            <wp:simplePos x="0" y="0"/>
            <wp:positionH relativeFrom="column">
              <wp:posOffset>-391</wp:posOffset>
            </wp:positionH>
            <wp:positionV relativeFrom="paragraph">
              <wp:posOffset>181757</wp:posOffset>
            </wp:positionV>
            <wp:extent cx="1961515" cy="1235075"/>
            <wp:effectExtent l="0" t="0" r="0" b="3175"/>
            <wp:wrapNone/>
            <wp:docPr id="1089194549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94549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3AA">
        <w:t xml:space="preserve">library </w:t>
      </w:r>
    </w:p>
    <w:p w14:paraId="578B2156" w14:textId="23D8EC72" w:rsidR="005713AA" w:rsidRDefault="005713AA" w:rsidP="005713AA">
      <w:pPr>
        <w:pStyle w:val="Listsecondlevel"/>
      </w:pPr>
      <w:r>
        <w:t xml:space="preserve">service centre. </w:t>
      </w:r>
    </w:p>
    <w:p w14:paraId="61849A8A" w14:textId="77777777" w:rsidR="005713AA" w:rsidRDefault="005713AA" w:rsidP="005713AA"/>
    <w:p w14:paraId="62148978" w14:textId="77777777" w:rsidR="005713AA" w:rsidRDefault="005713AA" w:rsidP="005713AA"/>
    <w:p w14:paraId="152B6DF6" w14:textId="77777777" w:rsidR="00595665" w:rsidRDefault="00595665" w:rsidP="00595665">
      <w:pPr>
        <w:rPr>
          <w:noProof/>
        </w:rPr>
      </w:pPr>
    </w:p>
    <w:p w14:paraId="59A72F10" w14:textId="77777777" w:rsidR="00595665" w:rsidRDefault="00595665" w:rsidP="00595665">
      <w:pPr>
        <w:rPr>
          <w:noProof/>
        </w:rPr>
      </w:pPr>
    </w:p>
    <w:p w14:paraId="19F834D6" w14:textId="77777777" w:rsidR="00333D10" w:rsidRDefault="00333D10" w:rsidP="00595665">
      <w:pPr>
        <w:rPr>
          <w:noProof/>
        </w:rPr>
      </w:pPr>
    </w:p>
    <w:p w14:paraId="1042BF58" w14:textId="77777777" w:rsidR="00333D10" w:rsidRDefault="00333D10" w:rsidP="00595665">
      <w:pPr>
        <w:rPr>
          <w:noProof/>
        </w:rPr>
      </w:pPr>
    </w:p>
    <w:p w14:paraId="243D64AF" w14:textId="42BD2609" w:rsidR="00595665" w:rsidRDefault="00065202" w:rsidP="00595665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6D691290" wp14:editId="56A9B2F1">
                <wp:simplePos x="0" y="0"/>
                <wp:positionH relativeFrom="column">
                  <wp:posOffset>-309257</wp:posOffset>
                </wp:positionH>
                <wp:positionV relativeFrom="paragraph">
                  <wp:posOffset>84045</wp:posOffset>
                </wp:positionV>
                <wp:extent cx="1962150" cy="2505075"/>
                <wp:effectExtent l="0" t="0" r="0" b="9525"/>
                <wp:wrapNone/>
                <wp:docPr id="6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2505075"/>
                          <a:chOff x="0" y="0"/>
                          <a:chExt cx="2223949" cy="2875533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068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1" descr="A calendar with a date and a d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3" y="1828800"/>
                            <a:ext cx="1032510" cy="1032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Arrow: Down 2"/>
                        <wps:cNvSpPr/>
                        <wps:spPr>
                          <a:xfrm>
                            <a:off x="921575" y="1187533"/>
                            <a:ext cx="313460" cy="534389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031" y="0"/>
                            <a:ext cx="106807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2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136" y="1828799"/>
                            <a:ext cx="1045813" cy="104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10DB3" id="Group 4" o:spid="_x0000_s1026" alt="&quot;&quot;" style="position:absolute;margin-left:-24.35pt;margin-top:6.6pt;width:154.5pt;height:197.25pt;z-index:251960320;mso-width-relative:margin;mso-height-relative:margin" coordsize="22239,28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">
                <v:shape id="Picture 1" o:spid="_x0000_s1027" type="#_x0000_t75" style="position:absolute;width:10687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">
                  <v:imagedata r:id="rId69" o:title=""/>
                </v:shape>
                <v:shape id="Picture 1" o:spid="_x0000_s1028" type="#_x0000_t75" alt="A calendar with a date and a date&#10;&#10;Description automatically generated" style="position:absolute;left:401;top:18288;width:10326;height:1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">
                  <v:imagedata r:id="rId70" o:title="A calendar with a date and a date&#10;&#10;Description automatically generated"/>
                </v:shape>
                <v:shape id="Arrow: Down 2" o:spid="_x0000_s1029" type="#_x0000_t67" style="position:absolute;left:9215;top:11875;width:3135;height:5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" adj="15265" fillcolor="#4472c4 [3204]" strokecolor="#09101d [484]" strokeweight="1pt"/>
                <v:shape id="Picture 12" o:spid="_x0000_s1030" type="#_x0000_t75" style="position:absolute;left:11400;width:10681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">
                  <v:imagedata r:id="rId71" o:title=""/>
                </v:shape>
                <v:shape id="Picture 12" o:spid="_x0000_s1031" type="#_x0000_t75" alt="A green and white calendar with numbers&#10;&#10;Description automatically generated" style="position:absolute;left:11781;top:18287;width:10458;height:10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">
                  <v:imagedata r:id="rId71" o:title="A green and white calendar with numbers&#10;&#10;Description automatically generated"/>
                </v:shape>
              </v:group>
            </w:pict>
          </mc:Fallback>
        </mc:AlternateContent>
      </w:r>
      <w:r w:rsidR="00595665">
        <w:rPr>
          <w:noProof/>
        </w:rPr>
        <w:t>You can tell us what you think between:</w:t>
      </w:r>
    </w:p>
    <w:p w14:paraId="624C5E6C" w14:textId="2F700D9F" w:rsidR="00595665" w:rsidRDefault="00595665" w:rsidP="00595665">
      <w:pPr>
        <w:pStyle w:val="Listtoplevel"/>
        <w:rPr>
          <w:b/>
          <w:bCs/>
        </w:rPr>
      </w:pPr>
      <w:r w:rsidRPr="00622DD5">
        <w:rPr>
          <w:b/>
          <w:bCs/>
        </w:rPr>
        <w:t>28 February 2024</w:t>
      </w:r>
    </w:p>
    <w:p w14:paraId="3BE6DC80" w14:textId="3215B066" w:rsidR="00C008C5" w:rsidRPr="00622DD5" w:rsidRDefault="00C008C5" w:rsidP="00C008C5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w:t>to</w:t>
      </w:r>
    </w:p>
    <w:p w14:paraId="26CF2EB3" w14:textId="1AF26162" w:rsidR="00595665" w:rsidRPr="00622DD5" w:rsidRDefault="00595665" w:rsidP="00595665">
      <w:pPr>
        <w:pStyle w:val="Listtoplevel"/>
        <w:rPr>
          <w:b/>
          <w:bCs/>
        </w:rPr>
      </w:pPr>
      <w:r w:rsidRPr="00622DD5">
        <w:rPr>
          <w:b/>
          <w:bCs/>
        </w:rPr>
        <w:t xml:space="preserve">28 March 2024. </w:t>
      </w:r>
    </w:p>
    <w:p w14:paraId="555B0C8B" w14:textId="623AE402" w:rsidR="00595665" w:rsidRDefault="00595665" w:rsidP="00595665">
      <w:pPr>
        <w:spacing w:line="240" w:lineRule="auto"/>
        <w:ind w:left="0"/>
        <w:rPr>
          <w:noProof/>
        </w:rPr>
      </w:pPr>
    </w:p>
    <w:p w14:paraId="27AD4977" w14:textId="58123CDC" w:rsidR="00595665" w:rsidRDefault="00065202" w:rsidP="00595665">
      <w:pPr>
        <w:rPr>
          <w:noProof/>
        </w:rPr>
      </w:pPr>
      <w:r w:rsidRPr="00B17050">
        <w:rPr>
          <w:noProof/>
        </w:rPr>
        <w:drawing>
          <wp:anchor distT="0" distB="0" distL="114300" distR="114300" simplePos="0" relativeHeight="251944960" behindDoc="0" locked="0" layoutInCell="1" allowOverlap="1" wp14:anchorId="30B7372C" wp14:editId="3052AC9E">
            <wp:simplePos x="0" y="0"/>
            <wp:positionH relativeFrom="column">
              <wp:posOffset>-260350</wp:posOffset>
            </wp:positionH>
            <wp:positionV relativeFrom="paragraph">
              <wp:posOffset>311785</wp:posOffset>
            </wp:positionV>
            <wp:extent cx="898525" cy="898525"/>
            <wp:effectExtent l="0" t="0" r="0" b="0"/>
            <wp:wrapThrough wrapText="bothSides">
              <wp:wrapPolygon edited="0">
                <wp:start x="0" y="0"/>
                <wp:lineTo x="0" y="21066"/>
                <wp:lineTo x="21066" y="21066"/>
                <wp:lineTo x="21066" y="0"/>
                <wp:lineTo x="0" y="0"/>
              </wp:wrapPolygon>
            </wp:wrapThrough>
            <wp:docPr id="56409817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9817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727BF148" wp14:editId="5D95CB6B">
            <wp:simplePos x="0" y="0"/>
            <wp:positionH relativeFrom="column">
              <wp:posOffset>743585</wp:posOffset>
            </wp:positionH>
            <wp:positionV relativeFrom="paragraph">
              <wp:posOffset>305435</wp:posOffset>
            </wp:positionV>
            <wp:extent cx="857250" cy="857250"/>
            <wp:effectExtent l="0" t="0" r="0" b="0"/>
            <wp:wrapNone/>
            <wp:docPr id="1999260198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60198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B916B" w14:textId="4B7C650F" w:rsidR="005713AA" w:rsidRDefault="00B17050" w:rsidP="00595665">
      <w:r>
        <w:t>D</w:t>
      </w:r>
      <w:r w:rsidR="005713AA">
        <w:t xml:space="preserve">ecisions on the </w:t>
      </w:r>
      <w:r w:rsidR="00202410">
        <w:t xml:space="preserve">long term plan </w:t>
      </w:r>
      <w:r w:rsidR="005713AA">
        <w:t xml:space="preserve">will be made in </w:t>
      </w:r>
      <w:r w:rsidR="005713AA">
        <w:rPr>
          <w:b/>
          <w:bCs/>
        </w:rPr>
        <w:t>June 2024</w:t>
      </w:r>
      <w:r w:rsidR="005713AA">
        <w:t xml:space="preserve">. </w:t>
      </w:r>
    </w:p>
    <w:p w14:paraId="25D13923" w14:textId="47CF3360" w:rsidR="00756E3D" w:rsidRDefault="00756E3D" w:rsidP="00756E3D"/>
    <w:p w14:paraId="355E6ABF" w14:textId="6984E0B1" w:rsidR="005713AA" w:rsidRDefault="00065202" w:rsidP="00595665">
      <w:r w:rsidRPr="000F031F">
        <w:rPr>
          <w:rFonts w:cs="Arial"/>
          <w:noProof/>
          <w:szCs w:val="32"/>
        </w:rPr>
        <w:drawing>
          <wp:anchor distT="0" distB="0" distL="114300" distR="114300" simplePos="0" relativeHeight="251962368" behindDoc="0" locked="0" layoutInCell="1" allowOverlap="1" wp14:anchorId="29ACD7F8" wp14:editId="2EC06A10">
            <wp:simplePos x="0" y="0"/>
            <wp:positionH relativeFrom="column">
              <wp:posOffset>-295275</wp:posOffset>
            </wp:positionH>
            <wp:positionV relativeFrom="paragraph">
              <wp:posOffset>256540</wp:posOffset>
            </wp:positionV>
            <wp:extent cx="1828800" cy="729615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650CA" w14:textId="038A5F5F" w:rsidR="005713AA" w:rsidRDefault="00B17050" w:rsidP="00595665">
      <w:r>
        <w:t>We will put the</w:t>
      </w:r>
      <w:r w:rsidR="005713AA">
        <w:t xml:space="preserve"> </w:t>
      </w:r>
      <w:r w:rsidR="00202410">
        <w:t>long</w:t>
      </w:r>
      <w:r w:rsidR="00271BD7">
        <w:t>-</w:t>
      </w:r>
      <w:r w:rsidR="00202410">
        <w:t xml:space="preserve">term plan </w:t>
      </w:r>
      <w:r>
        <w:t xml:space="preserve">information </w:t>
      </w:r>
      <w:r w:rsidR="005713AA">
        <w:t xml:space="preserve">on our </w:t>
      </w:r>
      <w:r w:rsidR="005713AA" w:rsidRPr="00C008C5">
        <w:t>website</w:t>
      </w:r>
      <w:r w:rsidR="005713AA">
        <w:t>:</w:t>
      </w:r>
    </w:p>
    <w:p w14:paraId="45FF1B85" w14:textId="2F18CEEA" w:rsidR="005713AA" w:rsidRDefault="00065202" w:rsidP="00595665">
      <w:r>
        <w:rPr>
          <w:noProof/>
        </w:rPr>
        <w:drawing>
          <wp:anchor distT="0" distB="0" distL="114300" distR="114300" simplePos="0" relativeHeight="251889664" behindDoc="0" locked="0" layoutInCell="1" allowOverlap="1" wp14:anchorId="61BAF13E" wp14:editId="1F8BE4E0">
            <wp:simplePos x="0" y="0"/>
            <wp:positionH relativeFrom="column">
              <wp:posOffset>0</wp:posOffset>
            </wp:positionH>
            <wp:positionV relativeFrom="paragraph">
              <wp:posOffset>207645</wp:posOffset>
            </wp:positionV>
            <wp:extent cx="1162050" cy="1212215"/>
            <wp:effectExtent l="0" t="0" r="0" b="6985"/>
            <wp:wrapNone/>
            <wp:docPr id="1246830536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30536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CC83B" w14:textId="5C4FEA02" w:rsidR="00FA0B6D" w:rsidRPr="008301D0" w:rsidRDefault="008301D0" w:rsidP="00595665">
      <w:pPr>
        <w:rPr>
          <w:b/>
          <w:bCs/>
        </w:rPr>
      </w:pPr>
      <w:r w:rsidRPr="008301D0">
        <w:rPr>
          <w:b/>
          <w:bCs/>
        </w:rPr>
        <w:t>akhaveyoursay.nz/ourplan</w:t>
      </w:r>
      <w:r>
        <w:rPr>
          <w:b/>
          <w:bCs/>
        </w:rPr>
        <w:t xml:space="preserve"> </w:t>
      </w:r>
      <w:r w:rsidR="005713AA">
        <w:rPr>
          <w:b/>
          <w:bCs/>
        </w:rPr>
        <w:br w:type="page"/>
      </w:r>
    </w:p>
    <w:bookmarkStart w:id="0" w:name="_Hlk53559738"/>
    <w:p w14:paraId="04D92E9F" w14:textId="160BA568" w:rsidR="00EC5F32" w:rsidRPr="00E43F08" w:rsidRDefault="0006520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7B6D868A" wp14:editId="6E0BE897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9820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82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8D878" id="Rectangle: Rounded Corners 24" o:spid="_x0000_s1026" style="position:absolute;margin-left:-27pt;margin-top:-21pt;width:490.9pt;height:707.25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91050D" w:rsidRPr="000F031F">
        <w:rPr>
          <w:rFonts w:cs="Arial"/>
          <w:noProof/>
          <w:szCs w:val="32"/>
        </w:rPr>
        <w:drawing>
          <wp:anchor distT="0" distB="0" distL="114300" distR="114300" simplePos="0" relativeHeight="251891712" behindDoc="0" locked="0" layoutInCell="1" allowOverlap="1" wp14:anchorId="18114F78" wp14:editId="54D825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729615"/>
            <wp:effectExtent l="0" t="0" r="0" b="0"/>
            <wp:wrapNone/>
            <wp:docPr id="158085848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584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91050D">
        <w:rPr>
          <w:rFonts w:eastAsia="Times New Roman" w:cs="Arial"/>
          <w:szCs w:val="32"/>
          <w:lang w:eastAsia="en-NZ"/>
        </w:rPr>
        <w:t>Auckland Council.</w:t>
      </w:r>
    </w:p>
    <w:p w14:paraId="1ADE40D6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B6A189F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34B46563" wp14:editId="2CC68925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103F8586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7A62FC46" wp14:editId="7F103B79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21F86" w14:textId="5514E845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36B03A36" w14:textId="1E1F8259" w:rsidR="00EC5F32" w:rsidRPr="00E43F08" w:rsidRDefault="00B17050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8832" behindDoc="1" locked="0" layoutInCell="1" allowOverlap="1" wp14:anchorId="1DA38D53" wp14:editId="6CF842F5">
            <wp:simplePos x="0" y="0"/>
            <wp:positionH relativeFrom="margin">
              <wp:posOffset>283845</wp:posOffset>
            </wp:positionH>
            <wp:positionV relativeFrom="paragraph">
              <wp:posOffset>146001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5FE10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DE07A7C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7C7DC9D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2928" behindDoc="0" locked="0" layoutInCell="1" allowOverlap="1" wp14:anchorId="67FDE702" wp14:editId="453A031A">
            <wp:simplePos x="0" y="0"/>
            <wp:positionH relativeFrom="margin">
              <wp:posOffset>32385</wp:posOffset>
            </wp:positionH>
            <wp:positionV relativeFrom="paragraph">
              <wp:posOffset>274254</wp:posOffset>
            </wp:positionV>
            <wp:extent cx="1809750" cy="203835"/>
            <wp:effectExtent l="0" t="0" r="0" b="5715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1967264A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534A1A7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73952" behindDoc="0" locked="0" layoutInCell="1" allowOverlap="1" wp14:anchorId="59D0E70A" wp14:editId="067A04F6">
            <wp:simplePos x="0" y="0"/>
            <wp:positionH relativeFrom="column">
              <wp:posOffset>-55245</wp:posOffset>
            </wp:positionH>
            <wp:positionV relativeFrom="paragraph">
              <wp:posOffset>294137</wp:posOffset>
            </wp:positionV>
            <wp:extent cx="1036955" cy="1098550"/>
            <wp:effectExtent l="0" t="0" r="0" b="635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6F2A430E" w14:textId="6A4F88EB" w:rsidR="00EC5F32" w:rsidRPr="00E43F08" w:rsidRDefault="00B17050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797504" behindDoc="0" locked="0" layoutInCell="1" allowOverlap="1" wp14:anchorId="2A43BA4F" wp14:editId="121D09DE">
            <wp:simplePos x="0" y="0"/>
            <wp:positionH relativeFrom="column">
              <wp:posOffset>1063625</wp:posOffset>
            </wp:positionH>
            <wp:positionV relativeFrom="paragraph">
              <wp:posOffset>18918</wp:posOffset>
            </wp:positionV>
            <wp:extent cx="763270" cy="763270"/>
            <wp:effectExtent l="0" t="0" r="0" b="0"/>
            <wp:wrapNone/>
            <wp:docPr id="39904137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B638D" w14:textId="2970E009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2406EE9E" w14:textId="3C60E6E2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38FCE76F" w14:textId="24DDC734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9476477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0880" behindDoc="0" locked="0" layoutInCell="1" allowOverlap="1" wp14:anchorId="12485EDA" wp14:editId="0B2D9077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C342E9">
      <w:footerReference w:type="even" r:id="rId81"/>
      <w:footerReference w:type="default" r:id="rId8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A4652" w14:textId="77777777" w:rsidR="00783541" w:rsidRDefault="00783541">
      <w:pPr>
        <w:spacing w:line="240" w:lineRule="auto"/>
      </w:pPr>
      <w:r>
        <w:separator/>
      </w:r>
    </w:p>
  </w:endnote>
  <w:endnote w:type="continuationSeparator" w:id="0">
    <w:p w14:paraId="6B92F788" w14:textId="77777777" w:rsidR="00783541" w:rsidRDefault="007835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9F4E2D7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AF141F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CE62EA6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59886DA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17FC8" w14:textId="77777777" w:rsidR="00783541" w:rsidRDefault="00783541">
      <w:pPr>
        <w:spacing w:line="240" w:lineRule="auto"/>
      </w:pPr>
      <w:r>
        <w:separator/>
      </w:r>
    </w:p>
  </w:footnote>
  <w:footnote w:type="continuationSeparator" w:id="0">
    <w:p w14:paraId="672814CD" w14:textId="77777777" w:rsidR="00783541" w:rsidRDefault="007835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B10CC3DC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AD4747C"/>
    <w:multiLevelType w:val="hybridMultilevel"/>
    <w:tmpl w:val="FA94A61A"/>
    <w:lvl w:ilvl="0" w:tplc="14090001">
      <w:start w:val="1"/>
      <w:numFmt w:val="bullet"/>
      <w:lvlText w:val=""/>
      <w:lvlJc w:val="left"/>
      <w:pPr>
        <w:ind w:left="448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8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48E5FCC"/>
    <w:multiLevelType w:val="hybridMultilevel"/>
    <w:tmpl w:val="ABE03AE8"/>
    <w:lvl w:ilvl="0" w:tplc="14090001">
      <w:start w:val="1"/>
      <w:numFmt w:val="bullet"/>
      <w:lvlText w:val=""/>
      <w:lvlJc w:val="left"/>
      <w:pPr>
        <w:ind w:left="449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1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F1469E"/>
    <w:multiLevelType w:val="hybridMultilevel"/>
    <w:tmpl w:val="9BB87EB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7FCA309B"/>
    <w:multiLevelType w:val="hybridMultilevel"/>
    <w:tmpl w:val="03285D0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1206523370">
    <w:abstractNumId w:val="14"/>
  </w:num>
  <w:num w:numId="14" w16cid:durableId="425351803">
    <w:abstractNumId w:val="12"/>
  </w:num>
  <w:num w:numId="15" w16cid:durableId="1284312881">
    <w:abstractNumId w:val="15"/>
  </w:num>
  <w:num w:numId="16" w16cid:durableId="19483916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FA0B6D"/>
    <w:rsid w:val="000013CC"/>
    <w:rsid w:val="00005DB6"/>
    <w:rsid w:val="000064D2"/>
    <w:rsid w:val="00014077"/>
    <w:rsid w:val="000227B4"/>
    <w:rsid w:val="0002563B"/>
    <w:rsid w:val="0003092A"/>
    <w:rsid w:val="00033057"/>
    <w:rsid w:val="00037A13"/>
    <w:rsid w:val="0004557B"/>
    <w:rsid w:val="0005211D"/>
    <w:rsid w:val="00063A24"/>
    <w:rsid w:val="00065202"/>
    <w:rsid w:val="00066D3D"/>
    <w:rsid w:val="00085E05"/>
    <w:rsid w:val="0009079F"/>
    <w:rsid w:val="00094D6A"/>
    <w:rsid w:val="000A2AF6"/>
    <w:rsid w:val="000A3C46"/>
    <w:rsid w:val="000B1E5C"/>
    <w:rsid w:val="000B2FFD"/>
    <w:rsid w:val="000C0443"/>
    <w:rsid w:val="000D2B45"/>
    <w:rsid w:val="000F031F"/>
    <w:rsid w:val="000F6FCF"/>
    <w:rsid w:val="00122416"/>
    <w:rsid w:val="00124EA8"/>
    <w:rsid w:val="00134C16"/>
    <w:rsid w:val="00147999"/>
    <w:rsid w:val="00161311"/>
    <w:rsid w:val="00163799"/>
    <w:rsid w:val="00165ECD"/>
    <w:rsid w:val="00171A03"/>
    <w:rsid w:val="00172C53"/>
    <w:rsid w:val="001733AD"/>
    <w:rsid w:val="001754F4"/>
    <w:rsid w:val="001A4CA4"/>
    <w:rsid w:val="001B4DD5"/>
    <w:rsid w:val="001B54E1"/>
    <w:rsid w:val="001C0E55"/>
    <w:rsid w:val="001C2A04"/>
    <w:rsid w:val="001C56E5"/>
    <w:rsid w:val="001C65F7"/>
    <w:rsid w:val="001D223E"/>
    <w:rsid w:val="001E3429"/>
    <w:rsid w:val="001F3EB6"/>
    <w:rsid w:val="00200A6D"/>
    <w:rsid w:val="00201791"/>
    <w:rsid w:val="00202410"/>
    <w:rsid w:val="00207B2A"/>
    <w:rsid w:val="002178EB"/>
    <w:rsid w:val="002258D8"/>
    <w:rsid w:val="00226F54"/>
    <w:rsid w:val="002572DF"/>
    <w:rsid w:val="00257D60"/>
    <w:rsid w:val="00261BF8"/>
    <w:rsid w:val="00266B9F"/>
    <w:rsid w:val="00271BD7"/>
    <w:rsid w:val="00275B45"/>
    <w:rsid w:val="002920A0"/>
    <w:rsid w:val="002C764E"/>
    <w:rsid w:val="002D20EB"/>
    <w:rsid w:val="002D39F0"/>
    <w:rsid w:val="002D7830"/>
    <w:rsid w:val="002E2506"/>
    <w:rsid w:val="002E2B40"/>
    <w:rsid w:val="002E4A58"/>
    <w:rsid w:val="00315307"/>
    <w:rsid w:val="00315A7E"/>
    <w:rsid w:val="00323EB3"/>
    <w:rsid w:val="00333D10"/>
    <w:rsid w:val="00336288"/>
    <w:rsid w:val="00342FDB"/>
    <w:rsid w:val="00347C06"/>
    <w:rsid w:val="00350292"/>
    <w:rsid w:val="00360232"/>
    <w:rsid w:val="00361120"/>
    <w:rsid w:val="0036152D"/>
    <w:rsid w:val="00371167"/>
    <w:rsid w:val="00371C85"/>
    <w:rsid w:val="003728C2"/>
    <w:rsid w:val="00372BF7"/>
    <w:rsid w:val="003802EF"/>
    <w:rsid w:val="003831EB"/>
    <w:rsid w:val="00396B3B"/>
    <w:rsid w:val="003B530A"/>
    <w:rsid w:val="003B7A22"/>
    <w:rsid w:val="003E0CDC"/>
    <w:rsid w:val="003E54D9"/>
    <w:rsid w:val="003F04EE"/>
    <w:rsid w:val="003F07F7"/>
    <w:rsid w:val="003F5628"/>
    <w:rsid w:val="00426519"/>
    <w:rsid w:val="004515B1"/>
    <w:rsid w:val="004535B5"/>
    <w:rsid w:val="004567B0"/>
    <w:rsid w:val="0046439C"/>
    <w:rsid w:val="004730FD"/>
    <w:rsid w:val="00477404"/>
    <w:rsid w:val="00480D0F"/>
    <w:rsid w:val="004A30D4"/>
    <w:rsid w:val="004F27E6"/>
    <w:rsid w:val="004F56C0"/>
    <w:rsid w:val="00500B08"/>
    <w:rsid w:val="00503AD5"/>
    <w:rsid w:val="005136D0"/>
    <w:rsid w:val="005215D7"/>
    <w:rsid w:val="00522E5E"/>
    <w:rsid w:val="0052518A"/>
    <w:rsid w:val="005324BC"/>
    <w:rsid w:val="00533D29"/>
    <w:rsid w:val="005454FB"/>
    <w:rsid w:val="00570380"/>
    <w:rsid w:val="005713AA"/>
    <w:rsid w:val="00581D3D"/>
    <w:rsid w:val="00586D8A"/>
    <w:rsid w:val="00590A98"/>
    <w:rsid w:val="005921AD"/>
    <w:rsid w:val="00595665"/>
    <w:rsid w:val="005C072E"/>
    <w:rsid w:val="005C60E9"/>
    <w:rsid w:val="005D3DBC"/>
    <w:rsid w:val="005E69F7"/>
    <w:rsid w:val="005F15C1"/>
    <w:rsid w:val="005F5975"/>
    <w:rsid w:val="0060011B"/>
    <w:rsid w:val="00601C5F"/>
    <w:rsid w:val="00604E8D"/>
    <w:rsid w:val="00621884"/>
    <w:rsid w:val="00622DD5"/>
    <w:rsid w:val="006301A9"/>
    <w:rsid w:val="00632E29"/>
    <w:rsid w:val="0064667B"/>
    <w:rsid w:val="0065140B"/>
    <w:rsid w:val="00666144"/>
    <w:rsid w:val="00675845"/>
    <w:rsid w:val="00683296"/>
    <w:rsid w:val="0068694C"/>
    <w:rsid w:val="00690BBB"/>
    <w:rsid w:val="006A56CC"/>
    <w:rsid w:val="006B1D65"/>
    <w:rsid w:val="006B45FC"/>
    <w:rsid w:val="006C274E"/>
    <w:rsid w:val="006C5C26"/>
    <w:rsid w:val="006D12ED"/>
    <w:rsid w:val="006D5A6E"/>
    <w:rsid w:val="006E050D"/>
    <w:rsid w:val="006E29A9"/>
    <w:rsid w:val="006E3A28"/>
    <w:rsid w:val="006F283F"/>
    <w:rsid w:val="00705CA3"/>
    <w:rsid w:val="00736E4E"/>
    <w:rsid w:val="00756E3D"/>
    <w:rsid w:val="007829EC"/>
    <w:rsid w:val="00783541"/>
    <w:rsid w:val="00783549"/>
    <w:rsid w:val="007A4781"/>
    <w:rsid w:val="007A557D"/>
    <w:rsid w:val="007C7764"/>
    <w:rsid w:val="007D58E3"/>
    <w:rsid w:val="007E7233"/>
    <w:rsid w:val="007F317B"/>
    <w:rsid w:val="008024B0"/>
    <w:rsid w:val="00811304"/>
    <w:rsid w:val="008301D0"/>
    <w:rsid w:val="00840E1C"/>
    <w:rsid w:val="00850945"/>
    <w:rsid w:val="008534CA"/>
    <w:rsid w:val="00863D53"/>
    <w:rsid w:val="008731A9"/>
    <w:rsid w:val="0087431B"/>
    <w:rsid w:val="008842DB"/>
    <w:rsid w:val="008848CB"/>
    <w:rsid w:val="00886FBB"/>
    <w:rsid w:val="00887F23"/>
    <w:rsid w:val="008A5761"/>
    <w:rsid w:val="008C2BA7"/>
    <w:rsid w:val="008D437D"/>
    <w:rsid w:val="008E672B"/>
    <w:rsid w:val="008F7077"/>
    <w:rsid w:val="0091050D"/>
    <w:rsid w:val="009411B0"/>
    <w:rsid w:val="0094516C"/>
    <w:rsid w:val="00947B52"/>
    <w:rsid w:val="00957D44"/>
    <w:rsid w:val="00966CEF"/>
    <w:rsid w:val="00966D10"/>
    <w:rsid w:val="00974E0B"/>
    <w:rsid w:val="0098180B"/>
    <w:rsid w:val="0099053E"/>
    <w:rsid w:val="00997C01"/>
    <w:rsid w:val="009A1738"/>
    <w:rsid w:val="009B4500"/>
    <w:rsid w:val="009B6DB1"/>
    <w:rsid w:val="009D08C8"/>
    <w:rsid w:val="009D35EC"/>
    <w:rsid w:val="009E0608"/>
    <w:rsid w:val="009E16D6"/>
    <w:rsid w:val="009F25F7"/>
    <w:rsid w:val="009F35E1"/>
    <w:rsid w:val="00A12915"/>
    <w:rsid w:val="00A1608E"/>
    <w:rsid w:val="00A3765E"/>
    <w:rsid w:val="00A56903"/>
    <w:rsid w:val="00A67570"/>
    <w:rsid w:val="00A85639"/>
    <w:rsid w:val="00A95120"/>
    <w:rsid w:val="00AB3D30"/>
    <w:rsid w:val="00AE385F"/>
    <w:rsid w:val="00B165ED"/>
    <w:rsid w:val="00B17050"/>
    <w:rsid w:val="00B1739D"/>
    <w:rsid w:val="00B46120"/>
    <w:rsid w:val="00B50733"/>
    <w:rsid w:val="00B50B0B"/>
    <w:rsid w:val="00B51552"/>
    <w:rsid w:val="00B528C2"/>
    <w:rsid w:val="00B54F50"/>
    <w:rsid w:val="00B57D8C"/>
    <w:rsid w:val="00B64B37"/>
    <w:rsid w:val="00B67D89"/>
    <w:rsid w:val="00B81A2E"/>
    <w:rsid w:val="00B877FE"/>
    <w:rsid w:val="00BA4D8C"/>
    <w:rsid w:val="00BC52EA"/>
    <w:rsid w:val="00BC7E04"/>
    <w:rsid w:val="00BD34B6"/>
    <w:rsid w:val="00BD65A6"/>
    <w:rsid w:val="00BF5DDC"/>
    <w:rsid w:val="00C008C5"/>
    <w:rsid w:val="00C200AE"/>
    <w:rsid w:val="00C33B68"/>
    <w:rsid w:val="00C342E9"/>
    <w:rsid w:val="00C35B92"/>
    <w:rsid w:val="00C76271"/>
    <w:rsid w:val="00CB6AB4"/>
    <w:rsid w:val="00CC0F87"/>
    <w:rsid w:val="00CD2EAC"/>
    <w:rsid w:val="00CD6726"/>
    <w:rsid w:val="00CE7602"/>
    <w:rsid w:val="00D01132"/>
    <w:rsid w:val="00D31B43"/>
    <w:rsid w:val="00D652D9"/>
    <w:rsid w:val="00D67451"/>
    <w:rsid w:val="00D717E4"/>
    <w:rsid w:val="00D76657"/>
    <w:rsid w:val="00D852B6"/>
    <w:rsid w:val="00DA3408"/>
    <w:rsid w:val="00DA7725"/>
    <w:rsid w:val="00DC5D2A"/>
    <w:rsid w:val="00DD5092"/>
    <w:rsid w:val="00DD5E2A"/>
    <w:rsid w:val="00DD7CC6"/>
    <w:rsid w:val="00DE193B"/>
    <w:rsid w:val="00DF1015"/>
    <w:rsid w:val="00DF2E18"/>
    <w:rsid w:val="00DF2F03"/>
    <w:rsid w:val="00E02DF8"/>
    <w:rsid w:val="00E036BB"/>
    <w:rsid w:val="00E1288A"/>
    <w:rsid w:val="00E17BF8"/>
    <w:rsid w:val="00E25EA4"/>
    <w:rsid w:val="00E301CA"/>
    <w:rsid w:val="00E41593"/>
    <w:rsid w:val="00E430DC"/>
    <w:rsid w:val="00E50423"/>
    <w:rsid w:val="00E5231A"/>
    <w:rsid w:val="00E535E3"/>
    <w:rsid w:val="00E53B39"/>
    <w:rsid w:val="00E56A37"/>
    <w:rsid w:val="00E670BA"/>
    <w:rsid w:val="00E67272"/>
    <w:rsid w:val="00E70E61"/>
    <w:rsid w:val="00E757C5"/>
    <w:rsid w:val="00E801AA"/>
    <w:rsid w:val="00E85EB6"/>
    <w:rsid w:val="00E93276"/>
    <w:rsid w:val="00EA567F"/>
    <w:rsid w:val="00EC3E44"/>
    <w:rsid w:val="00EC3ED2"/>
    <w:rsid w:val="00EC5F32"/>
    <w:rsid w:val="00EC77DC"/>
    <w:rsid w:val="00EE08CF"/>
    <w:rsid w:val="00EF4A04"/>
    <w:rsid w:val="00EF784D"/>
    <w:rsid w:val="00F007B7"/>
    <w:rsid w:val="00F01393"/>
    <w:rsid w:val="00F20BCC"/>
    <w:rsid w:val="00F32DCE"/>
    <w:rsid w:val="00F33C32"/>
    <w:rsid w:val="00F40BD5"/>
    <w:rsid w:val="00F87859"/>
    <w:rsid w:val="00FA0B6D"/>
    <w:rsid w:val="00FB3DF5"/>
    <w:rsid w:val="00FC08D2"/>
    <w:rsid w:val="00FC1BD7"/>
    <w:rsid w:val="00FE0F43"/>
    <w:rsid w:val="00FE1ECB"/>
    <w:rsid w:val="00FE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1D5703"/>
  <w15:chartTrackingRefBased/>
  <w15:docId w15:val="{44CE2E91-9CEA-49B8-B956-95DC8CB3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811304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811304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Revision">
    <w:name w:val="Revision"/>
    <w:hidden/>
    <w:uiPriority w:val="99"/>
    <w:semiHidden/>
    <w:rsid w:val="00586D8A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1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8" Type="http://schemas.openxmlformats.org/officeDocument/2006/relationships/image" Target="media/image43.jpeg"/><Relationship Id="rId66" Type="http://schemas.openxmlformats.org/officeDocument/2006/relationships/image" Target="media/image52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customXml" Target="../customXml/item3.xml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82" Type="http://schemas.openxmlformats.org/officeDocument/2006/relationships/footer" Target="footer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56" Type="http://schemas.openxmlformats.org/officeDocument/2006/relationships/image" Target="media/image41.png"/><Relationship Id="rId64" Type="http://schemas.openxmlformats.org/officeDocument/2006/relationships/image" Target="media/image50.png"/><Relationship Id="rId69" Type="http://schemas.openxmlformats.org/officeDocument/2006/relationships/image" Target="media/image200.png"/><Relationship Id="rId77" Type="http://schemas.openxmlformats.org/officeDocument/2006/relationships/image" Target="media/image60.png"/><Relationship Id="rId8" Type="http://schemas.openxmlformats.org/officeDocument/2006/relationships/image" Target="media/image2.jpe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44.png"/><Relationship Id="rId67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48.png"/><Relationship Id="rId70" Type="http://schemas.openxmlformats.org/officeDocument/2006/relationships/image" Target="media/image210.png"/><Relationship Id="rId75" Type="http://schemas.openxmlformats.org/officeDocument/2006/relationships/image" Target="media/image58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57" Type="http://schemas.openxmlformats.org/officeDocument/2006/relationships/image" Target="media/image42.jpe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6.jpeg"/><Relationship Id="rId78" Type="http://schemas.openxmlformats.org/officeDocument/2006/relationships/image" Target="media/image61.png"/><Relationship Id="rId81" Type="http://schemas.openxmlformats.org/officeDocument/2006/relationships/footer" Target="footer1.xml"/><Relationship Id="rId86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5" Type="http://schemas.openxmlformats.org/officeDocument/2006/relationships/image" Target="media/image45.png"/><Relationship Id="rId76" Type="http://schemas.openxmlformats.org/officeDocument/2006/relationships/image" Target="media/image59.jpeg"/><Relationship Id="rId7" Type="http://schemas.openxmlformats.org/officeDocument/2006/relationships/image" Target="media/image1.jpeg"/><Relationship Id="rId71" Type="http://schemas.openxmlformats.org/officeDocument/2006/relationships/image" Target="media/image220.pn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8DC1948AF7094B8FC7B215A8E23CEB" ma:contentTypeVersion="4" ma:contentTypeDescription="Create a new document." ma:contentTypeScope="" ma:versionID="3cec12afc27822299fa5292fc9cb7554">
  <xsd:schema xmlns:xsd="http://www.w3.org/2001/XMLSchema" xmlns:xs="http://www.w3.org/2001/XMLSchema" xmlns:p="http://schemas.microsoft.com/office/2006/metadata/properties" xmlns:ns2="4a597f8a-225a-431e-b3de-0b2dea15d06f" xmlns:ns3="http://schemas.microsoft.com/sharepoint/v3/fields" xmlns:ns4="3d8650a9-2baf-4bb5-903b-8b7de6a3dda0" targetNamespace="http://schemas.microsoft.com/office/2006/metadata/properties" ma:root="true" ma:fieldsID="c95503edf8bb50e765859e546eb2e2b3" ns2:_="" ns3:_="" ns4:_="">
    <xsd:import namespace="4a597f8a-225a-431e-b3de-0b2dea15d06f"/>
    <xsd:import namespace="http://schemas.microsoft.com/sharepoint/v3/fields"/>
    <xsd:import namespace="3d8650a9-2baf-4bb5-903b-8b7de6a3dda0"/>
    <xsd:element name="properties">
      <xsd:complexType>
        <xsd:sequence>
          <xsd:element name="documentManagement">
            <xsd:complexType>
              <xsd:all>
                <xsd:element ref="ns3:AC_TopicsTaxHTField0" minOccurs="0"/>
                <xsd:element ref="ns4:TaxCatchAll" minOccurs="0"/>
                <xsd:element ref="ns2:AC_Docume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97f8a-225a-431e-b3de-0b2dea15d06f" elementFormDefault="qualified">
    <xsd:import namespace="http://schemas.microsoft.com/office/2006/documentManagement/types"/>
    <xsd:import namespace="http://schemas.microsoft.com/office/infopath/2007/PartnerControls"/>
    <xsd:element name="AC_DocumentOrder" ma:index="11" nillable="true" ma:displayName="Document Order" ma:internalName="AC_DocumentOrder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AC_TopicsTaxHTField0" ma:index="9" nillable="true" ma:taxonomy="true" ma:internalName="AC_TopicsTaxHTField0" ma:taxonomyFieldName="AC_Topics" ma:displayName="Topics" ma:fieldId="{2281546e-80a5-46a6-b7bd-1f24bf682749}" ma:taxonomyMulti="true" ma:sspId="299171b0-b289-420f-a4d1-394c303d5db4" ma:termSetId="ac846514-6544-4c4b-8dd0-07595a2265a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650a9-2baf-4bb5-903b-8b7de6a3dda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b779384-d682-45e5-812a-eddc33f71c39}" ma:internalName="TaxCatchAll" ma:showField="CatchAllData" ma:web="3d8650a9-2baf-4bb5-903b-8b7de6a3d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8650a9-2baf-4bb5-903b-8b7de6a3dda0"/>
    <AC_TopicsTaxHTField0 xmlns="http://schemas.microsoft.com/sharepoint/v3/fields">
      <Terms xmlns="http://schemas.microsoft.com/office/infopath/2007/PartnerControls"/>
    </AC_TopicsTaxHTField0>
    <AC_DocumentOrder xmlns="4a597f8a-225a-431e-b3de-0b2dea15d06f" xsi:nil="true"/>
  </documentManagement>
</p:properties>
</file>

<file path=customXml/itemProps1.xml><?xml version="1.0" encoding="utf-8"?>
<ds:datastoreItem xmlns:ds="http://schemas.openxmlformats.org/officeDocument/2006/customXml" ds:itemID="{16DBE2AA-BC67-4151-8C88-B4B61C9C8634}"/>
</file>

<file path=customXml/itemProps2.xml><?xml version="1.0" encoding="utf-8"?>
<ds:datastoreItem xmlns:ds="http://schemas.openxmlformats.org/officeDocument/2006/customXml" ds:itemID="{E3296EB1-73C0-4E95-869B-3F7EE47D3065}"/>
</file>

<file path=customXml/itemProps3.xml><?xml version="1.0" encoding="utf-8"?>
<ds:datastoreItem xmlns:ds="http://schemas.openxmlformats.org/officeDocument/2006/customXml" ds:itemID="{C47256D8-83D7-444C-A767-7ECA93AC4B02}"/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41</TotalTime>
  <Pages>17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Long-term Plan 2024-2034 summary for Easy Read (Word document)</dc:title>
  <dc:subject/>
  <dc:creator>AucklandCouncil@aklcouncil.onmicrosoft.com</dc:creator>
  <cp:keywords/>
  <dc:description/>
  <cp:lastModifiedBy>Jackie McGill</cp:lastModifiedBy>
  <cp:revision>3</cp:revision>
  <cp:lastPrinted>2024-02-22T07:00:00Z</cp:lastPrinted>
  <dcterms:created xsi:type="dcterms:W3CDTF">2024-02-23T00:24:00Z</dcterms:created>
  <dcterms:modified xsi:type="dcterms:W3CDTF">2024-02-26T01:17:00Z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2251504e-a4bf-4c78-9927-af3e8ef1ba64</vt:lpwstr>
  </property>
  <property fmtid="{D5CDD505-2E9C-101B-9397-08002B2CF9AE}" pid="3" name="ContentTypeId">
    <vt:lpwstr>0x010100DA8DC1948AF7094B8FC7B215A8E23CEB</vt:lpwstr>
  </property>
</Properties>
</file>